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57BB3728" w:rsidR="002A1887" w:rsidRPr="009747C5" w:rsidRDefault="000647EA" w:rsidP="00D345A9">
      <w:pPr>
        <w:spacing w:after="0" w:line="360" w:lineRule="auto"/>
        <w:rPr>
          <w:rFonts w:cs="Arial"/>
          <w:b/>
          <w:sz w:val="28"/>
          <w:szCs w:val="28"/>
        </w:rPr>
      </w:pPr>
      <w:r w:rsidRPr="009747C5">
        <w:rPr>
          <w:rFonts w:cs="Arial"/>
          <w:b/>
          <w:sz w:val="28"/>
          <w:szCs w:val="28"/>
        </w:rPr>
        <w:t>Actuele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lesbrief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Engels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–</w:t>
      </w:r>
      <w:r w:rsidR="009747C5">
        <w:rPr>
          <w:rFonts w:cs="Arial"/>
          <w:b/>
          <w:sz w:val="28"/>
          <w:szCs w:val="28"/>
        </w:rPr>
        <w:t xml:space="preserve"> </w:t>
      </w:r>
      <w:r w:rsidR="00A7041C" w:rsidRPr="00A7041C">
        <w:rPr>
          <w:rFonts w:cs="Arial"/>
          <w:b/>
          <w:sz w:val="28"/>
          <w:szCs w:val="28"/>
          <w:lang w:val="en-US"/>
        </w:rPr>
        <w:t>Ship Dropping By</w:t>
      </w:r>
    </w:p>
    <w:p w14:paraId="4C682185" w14:textId="77777777" w:rsidR="00F97513" w:rsidRPr="00C57CB6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57CB6">
        <w:rPr>
          <w:rFonts w:cs="Arial"/>
          <w:b/>
          <w:sz w:val="21"/>
          <w:szCs w:val="21"/>
        </w:rPr>
        <w:t>Voor de docent</w:t>
      </w:r>
    </w:p>
    <w:p w14:paraId="3D2C3EF0" w14:textId="3EE8E917" w:rsidR="005475C8" w:rsidRPr="00650DDD" w:rsidRDefault="004D426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  <w:highlight w:val="yellow"/>
        </w:rPr>
      </w:pPr>
      <w:r w:rsidRPr="004D4262">
        <w:rPr>
          <w:rStyle w:val="Nadruk"/>
          <w:i w:val="0"/>
          <w:iCs w:val="0"/>
        </w:rPr>
        <w:t>Johan Helberg</w:t>
      </w:r>
      <w:r>
        <w:rPr>
          <w:rStyle w:val="Nadruk"/>
          <w:i w:val="0"/>
          <w:iCs w:val="0"/>
        </w:rPr>
        <w:t xml:space="preserve"> woont </w:t>
      </w:r>
      <w:r>
        <w:t>woont aan de kust bij Trondheim in Noorwegen</w:t>
      </w:r>
      <w:r>
        <w:t>. Afgelopen maand ontdekte hij ’s ochtends vroeg een wel erg grote verrassing in zijn achtertuin.</w:t>
      </w:r>
    </w:p>
    <w:p w14:paraId="666A0106" w14:textId="77777777" w:rsidR="007F4EC2" w:rsidRPr="00650DDD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  <w:highlight w:val="yellow"/>
        </w:rPr>
      </w:pPr>
    </w:p>
    <w:p w14:paraId="51E9D445" w14:textId="77777777" w:rsidR="00F97513" w:rsidRPr="004D426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D4262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Pr="004D4262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4D4262">
        <w:rPr>
          <w:rFonts w:eastAsia="MS Mincho" w:cs="Arial"/>
          <w:sz w:val="21"/>
          <w:szCs w:val="21"/>
        </w:rPr>
        <w:t>Lezen B1</w:t>
      </w:r>
    </w:p>
    <w:p w14:paraId="5BD60093" w14:textId="27050BC7" w:rsidR="00475854" w:rsidRPr="004D4262" w:rsidRDefault="00475854" w:rsidP="004758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Calibri"/>
          <w:i/>
          <w:sz w:val="21"/>
          <w:szCs w:val="21"/>
        </w:rPr>
      </w:pPr>
      <w:r w:rsidRPr="004D4262">
        <w:rPr>
          <w:rFonts w:eastAsia="MS Mincho" w:cs="Arial"/>
          <w:i/>
          <w:sz w:val="21"/>
          <w:szCs w:val="21"/>
        </w:rPr>
        <w:t xml:space="preserve">Lezen om informatie </w:t>
      </w:r>
      <w:r w:rsidRPr="004D4262">
        <w:rPr>
          <w:rFonts w:eastAsia="MS Mincho" w:cs="Calibri"/>
          <w:i/>
          <w:sz w:val="21"/>
          <w:szCs w:val="21"/>
        </w:rPr>
        <w:t>op te doen</w:t>
      </w:r>
      <w:r w:rsidR="00C57CB6" w:rsidRPr="004D4262">
        <w:t xml:space="preserve">: </w:t>
      </w:r>
      <w:r w:rsidR="005F7351" w:rsidRPr="004D4262">
        <w:rPr>
          <w:rFonts w:eastAsia="MS Mincho" w:cs="Calibri"/>
          <w:i/>
          <w:sz w:val="21"/>
          <w:szCs w:val="21"/>
        </w:rPr>
        <w:t>Kan belangrijke feitelijke informatie begrijpen in korte verslagen en artikelen</w:t>
      </w:r>
      <w:r w:rsidRPr="004D4262">
        <w:rPr>
          <w:rFonts w:eastAsia="MS Mincho" w:cs="Calibri"/>
          <w:i/>
          <w:sz w:val="21"/>
          <w:szCs w:val="21"/>
        </w:rPr>
        <w:t>. (LEB1-3</w:t>
      </w:r>
      <w:r w:rsidR="005F7351" w:rsidRPr="004D4262">
        <w:rPr>
          <w:rFonts w:eastAsia="MS Mincho" w:cs="Calibri"/>
          <w:i/>
          <w:sz w:val="21"/>
          <w:szCs w:val="21"/>
        </w:rPr>
        <w:t>a</w:t>
      </w:r>
      <w:r w:rsidRPr="004D4262">
        <w:rPr>
          <w:rFonts w:eastAsia="MS Mincho" w:cs="Calibri"/>
          <w:i/>
          <w:sz w:val="21"/>
          <w:szCs w:val="21"/>
        </w:rPr>
        <w:t>)</w:t>
      </w:r>
    </w:p>
    <w:p w14:paraId="3BE1007D" w14:textId="4E1B4D45" w:rsidR="00475854" w:rsidRPr="004D4262" w:rsidRDefault="00475854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4D4262">
        <w:rPr>
          <w:rFonts w:eastAsia="MS Mincho" w:cs="Arial"/>
          <w:sz w:val="21"/>
          <w:szCs w:val="21"/>
        </w:rPr>
        <w:t xml:space="preserve">Leesstrategieën – </w:t>
      </w:r>
      <w:r w:rsidRPr="004D4262">
        <w:rPr>
          <w:rFonts w:eastAsia="MS Mincho" w:cs="Arial"/>
          <w:i/>
          <w:sz w:val="21"/>
          <w:szCs w:val="21"/>
        </w:rPr>
        <w:t xml:space="preserve">Kan de betekenis van zo nu en dan voorkomende onbekende woorden afleiden uit de context en de betekenis van zinnen herleiden, op voorwaarde dat het besproken onderwerp bekend is. </w:t>
      </w:r>
    </w:p>
    <w:p w14:paraId="02D60535" w14:textId="77777777" w:rsidR="005475C8" w:rsidRPr="00650DDD" w:rsidRDefault="005475C8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  <w:highlight w:val="yellow"/>
        </w:rPr>
      </w:pPr>
    </w:p>
    <w:p w14:paraId="002542DB" w14:textId="4904B7AC" w:rsidR="00475854" w:rsidRPr="00A4538C" w:rsidRDefault="00010FA4" w:rsidP="00A835C4">
      <w:pPr>
        <w:spacing w:after="0" w:line="240" w:lineRule="auto"/>
        <w:ind w:right="-200"/>
        <w:rPr>
          <w:rFonts w:eastAsia="MS Mincho" w:cs="Arial"/>
          <w:i/>
          <w:iCs/>
          <w:sz w:val="21"/>
          <w:szCs w:val="21"/>
          <w:lang w:val="en-GB"/>
        </w:rPr>
      </w:pPr>
      <w:r w:rsidRPr="00010FA4">
        <w:rPr>
          <w:rFonts w:eastAsia="MS Mincho" w:cs="Arial"/>
          <w:i/>
          <w:iCs/>
          <w:sz w:val="21"/>
          <w:szCs w:val="21"/>
          <w:lang w:val="en-GB"/>
        </w:rPr>
        <w:t>Man wakes up with ship in his yard.</w:t>
      </w:r>
    </w:p>
    <w:p w14:paraId="1A93D9F3" w14:textId="3FB4CCE1" w:rsidR="00475854" w:rsidRDefault="0047585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0BC59A92" w14:textId="77777777" w:rsidR="005F7351" w:rsidRPr="004B442C" w:rsidRDefault="005F7351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5446904B" w14:textId="3FD647F8" w:rsidR="00AF77B4" w:rsidRPr="00417B64" w:rsidRDefault="00AF77B4" w:rsidP="00010FA4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17B64">
        <w:rPr>
          <w:rFonts w:cs="Arial"/>
          <w:u w:val="single"/>
          <w:lang w:val="en-GB"/>
        </w:rPr>
        <w:t>Assignment 1</w:t>
      </w:r>
    </w:p>
    <w:p w14:paraId="230DD8B4" w14:textId="6DDC1C23" w:rsidR="00CD3E81" w:rsidRPr="00CD3E81" w:rsidRDefault="00CD3E81" w:rsidP="00CD3E81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</w:t>
      </w:r>
      <w:r>
        <w:rPr>
          <w:rFonts w:eastAsia="Times New Roman"/>
          <w:lang w:val="en-GB"/>
        </w:rPr>
        <w:tab/>
      </w:r>
      <w:r w:rsidRPr="00CD3E81">
        <w:rPr>
          <w:rFonts w:eastAsia="Times New Roman"/>
          <w:lang w:val="en-GB"/>
        </w:rPr>
        <w:t>Name the three countries that make up Scandinavia.</w:t>
      </w:r>
    </w:p>
    <w:p w14:paraId="42EEE4E4" w14:textId="4AED3D47" w:rsidR="00CD3E81" w:rsidRPr="00CD3E81" w:rsidRDefault="00CD3E81" w:rsidP="00CD3E81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</w:r>
      <w:r w:rsidRPr="00CD3E81">
        <w:rPr>
          <w:rFonts w:eastAsia="Times New Roman"/>
          <w:lang w:val="en-GB"/>
        </w:rPr>
        <w:t>Name three or more names of crew members (professionals working on a ship).</w:t>
      </w:r>
    </w:p>
    <w:p w14:paraId="706E7511" w14:textId="77777777" w:rsidR="00C57CB6" w:rsidRPr="00D959F9" w:rsidRDefault="00C57CB6" w:rsidP="00C57CB6">
      <w:pPr>
        <w:spacing w:after="0" w:line="240" w:lineRule="auto"/>
        <w:rPr>
          <w:rFonts w:cs="Calibri"/>
          <w:highlight w:val="yellow"/>
        </w:rPr>
      </w:pPr>
    </w:p>
    <w:p w14:paraId="1A0A3C21" w14:textId="77777777" w:rsidR="00C57CB6" w:rsidRPr="00D959F9" w:rsidRDefault="00C57CB6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highlight w:val="yellow"/>
          <w:u w:val="single"/>
          <w:lang w:val="en-GB"/>
        </w:rPr>
      </w:pPr>
    </w:p>
    <w:p w14:paraId="0153F003" w14:textId="77777777" w:rsidR="001840E9" w:rsidRPr="00D959F9" w:rsidRDefault="001840E9" w:rsidP="00D345A9">
      <w:pPr>
        <w:spacing w:after="0" w:line="240" w:lineRule="auto"/>
        <w:ind w:left="567" w:hanging="567"/>
        <w:rPr>
          <w:rFonts w:cs="Arial"/>
          <w:highlight w:val="yellow"/>
          <w:lang w:val="en-GB"/>
        </w:rPr>
      </w:pPr>
    </w:p>
    <w:p w14:paraId="728FE9BF" w14:textId="481A74EB" w:rsidR="00CA2C42" w:rsidRPr="005B6C94" w:rsidRDefault="00A7041C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 w:rsidRPr="00A7041C">
        <w:rPr>
          <w:rFonts w:cs="Arial"/>
          <w:b/>
          <w:sz w:val="28"/>
          <w:szCs w:val="28"/>
          <w:lang w:val="en-US"/>
        </w:rPr>
        <w:t>Ship Dropping By</w:t>
      </w:r>
    </w:p>
    <w:p w14:paraId="29A76EEC" w14:textId="77777777" w:rsidR="00010FA4" w:rsidRDefault="00010FA4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highlight w:val="yellow"/>
          <w:lang w:val="en-GB"/>
        </w:rPr>
      </w:pPr>
    </w:p>
    <w:p w14:paraId="4FFBF500" w14:textId="23BB1803" w:rsidR="002006C6" w:rsidRPr="00650DDD" w:rsidRDefault="00010FA4" w:rsidP="002006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 w:rsidRPr="00010FA4">
        <w:rPr>
          <w:rStyle w:val="ky2igmncmogjharherah"/>
        </w:rPr>
        <w:t xml:space="preserve">A man in Norway </w:t>
      </w:r>
      <w:r w:rsidR="002006C6">
        <w:rPr>
          <w:rStyle w:val="ky2igmncmogjharherah"/>
        </w:rPr>
        <w:t xml:space="preserve">had a very strange wake-up call on a </w:t>
      </w:r>
      <w:r w:rsidRPr="00010FA4">
        <w:rPr>
          <w:rStyle w:val="ky2igmncmogjharherah"/>
        </w:rPr>
        <w:t xml:space="preserve">Thursday </w:t>
      </w:r>
      <w:r w:rsidR="002006C6">
        <w:rPr>
          <w:rStyle w:val="ky2igmncmogjharherah"/>
        </w:rPr>
        <w:t>morning last May.</w:t>
      </w:r>
    </w:p>
    <w:p w14:paraId="22B0DCCD" w14:textId="77777777" w:rsidR="005B6C94" w:rsidRPr="00650DDD" w:rsidRDefault="005B6C94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highlight w:val="yellow"/>
          <w:lang w:val="en-GB"/>
        </w:rPr>
      </w:pPr>
    </w:p>
    <w:p w14:paraId="7723EEAA" w14:textId="606B3FA3" w:rsidR="00A835C4" w:rsidRDefault="00000000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8" w:history="1">
        <w:r w:rsidR="002006C6" w:rsidRPr="002006C6">
          <w:rPr>
            <w:rStyle w:val="Hyperlink"/>
            <w:lang w:val="en-GB"/>
          </w:rPr>
          <w:t xml:space="preserve">Read the article about the </w:t>
        </w:r>
        <w:r w:rsidR="002E011A">
          <w:rPr>
            <w:rStyle w:val="Hyperlink"/>
            <w:lang w:val="en-GB"/>
          </w:rPr>
          <w:t xml:space="preserve">enormous </w:t>
        </w:r>
        <w:r w:rsidR="002006C6" w:rsidRPr="002006C6">
          <w:rPr>
            <w:rStyle w:val="Hyperlink"/>
            <w:lang w:val="en-GB"/>
          </w:rPr>
          <w:t>surprise that was waiting for him in his backyard.</w:t>
        </w:r>
      </w:hyperlink>
    </w:p>
    <w:p w14:paraId="0978B090" w14:textId="36B3AD79" w:rsidR="00A374C5" w:rsidRPr="00A4538C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  <w:lang w:val="en-GB"/>
        </w:rPr>
      </w:pPr>
    </w:p>
    <w:p w14:paraId="57DE1992" w14:textId="1300CA36" w:rsidR="0087360F" w:rsidRPr="00A4538C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Pr="00A4538C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br w:type="page"/>
      </w:r>
    </w:p>
    <w:p w14:paraId="713043F6" w14:textId="77777777" w:rsidR="00696AB5" w:rsidRPr="00A4538C" w:rsidRDefault="00696AB5" w:rsidP="006774A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lastRenderedPageBreak/>
        <w:t>Assignment 2</w:t>
      </w:r>
    </w:p>
    <w:p w14:paraId="612ED8FE" w14:textId="0697911D" w:rsidR="000D28AE" w:rsidRPr="00981D1E" w:rsidRDefault="00981D1E" w:rsidP="00981D1E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a</w:t>
      </w:r>
      <w:r w:rsidRPr="00981D1E">
        <w:rPr>
          <w:rFonts w:eastAsia="Times New Roman"/>
          <w:lang w:val="en-GB"/>
        </w:rPr>
        <w:tab/>
      </w:r>
      <w:r w:rsidR="000D28AE" w:rsidRPr="00981D1E">
        <w:rPr>
          <w:rFonts w:eastAsia="Times New Roman"/>
          <w:lang w:val="en-GB"/>
        </w:rPr>
        <w:t>Find the words in the text.</w:t>
      </w:r>
    </w:p>
    <w:p w14:paraId="00620219" w14:textId="3BD7C575" w:rsidR="00663B75" w:rsidRPr="00981D1E" w:rsidRDefault="00981D1E" w:rsidP="00981D1E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b</w:t>
      </w:r>
      <w:r w:rsidRPr="00981D1E">
        <w:rPr>
          <w:rFonts w:eastAsia="Times New Roman"/>
          <w:lang w:val="en-GB"/>
        </w:rPr>
        <w:tab/>
      </w:r>
      <w:r w:rsidR="00E50DED" w:rsidRPr="00981D1E">
        <w:rPr>
          <w:rFonts w:eastAsia="Times New Roman"/>
          <w:lang w:val="en-GB"/>
        </w:rPr>
        <w:t>Connect the words and expressions that have the same meaning.</w:t>
      </w:r>
    </w:p>
    <w:tbl>
      <w:tblPr>
        <w:tblStyle w:val="Tabelraster"/>
        <w:tblW w:w="9781" w:type="dxa"/>
        <w:tblInd w:w="108" w:type="dxa"/>
        <w:tblLook w:val="04A0" w:firstRow="1" w:lastRow="0" w:firstColumn="1" w:lastColumn="0" w:noHBand="0" w:noVBand="1"/>
      </w:tblPr>
      <w:tblGrid>
        <w:gridCol w:w="2410"/>
        <w:gridCol w:w="7371"/>
      </w:tblGrid>
      <w:tr w:rsidR="00650DDD" w:rsidRPr="00A4538C" w14:paraId="13D50E20" w14:textId="77777777" w:rsidTr="00650DDD">
        <w:tc>
          <w:tcPr>
            <w:tcW w:w="2410" w:type="dxa"/>
          </w:tcPr>
          <w:p w14:paraId="438373CB" w14:textId="1CB18A27" w:rsidR="00650DDD" w:rsidRPr="00953266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1.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yard</w:t>
            </w:r>
          </w:p>
        </w:tc>
        <w:tc>
          <w:tcPr>
            <w:tcW w:w="7371" w:type="dxa"/>
          </w:tcPr>
          <w:p w14:paraId="05338099" w14:textId="00910BE4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a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at work</w:t>
            </w:r>
          </w:p>
        </w:tc>
      </w:tr>
      <w:tr w:rsidR="00650DDD" w:rsidRPr="00A4538C" w14:paraId="04DF2C51" w14:textId="77777777" w:rsidTr="00650DDD">
        <w:tc>
          <w:tcPr>
            <w:tcW w:w="2410" w:type="dxa"/>
          </w:tcPr>
          <w:p w14:paraId="3E2AAB36" w14:textId="4982A6AE" w:rsidR="00650DDD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2.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woken up</w:t>
            </w:r>
          </w:p>
        </w:tc>
        <w:tc>
          <w:tcPr>
            <w:tcW w:w="7371" w:type="dxa"/>
          </w:tcPr>
          <w:p w14:paraId="5CC1C384" w14:textId="30178CBC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b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become stuck on the ground under the water</w:t>
            </w:r>
          </w:p>
        </w:tc>
      </w:tr>
      <w:tr w:rsidR="00650DDD" w:rsidRPr="00A4538C" w14:paraId="062D9753" w14:textId="77777777" w:rsidTr="00650DDD">
        <w:tc>
          <w:tcPr>
            <w:tcW w:w="2410" w:type="dxa"/>
          </w:tcPr>
          <w:p w14:paraId="72D1C394" w14:textId="344141CB" w:rsidR="00650DDD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3.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massive</w:t>
            </w:r>
          </w:p>
        </w:tc>
        <w:tc>
          <w:tcPr>
            <w:tcW w:w="7371" w:type="dxa"/>
          </w:tcPr>
          <w:p w14:paraId="2D0D4985" w14:textId="127ED2C7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c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brought out of sleep</w:t>
            </w:r>
          </w:p>
        </w:tc>
      </w:tr>
      <w:tr w:rsidR="00650DDD" w:rsidRPr="00A4538C" w14:paraId="5BB29DCB" w14:textId="77777777" w:rsidTr="00650DDD">
        <w:tc>
          <w:tcPr>
            <w:tcW w:w="2410" w:type="dxa"/>
          </w:tcPr>
          <w:p w14:paraId="2D7EF03A" w14:textId="4685E7C1" w:rsidR="00650DDD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4.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container</w:t>
            </w:r>
          </w:p>
        </w:tc>
        <w:tc>
          <w:tcPr>
            <w:tcW w:w="7371" w:type="dxa"/>
          </w:tcPr>
          <w:p w14:paraId="799A0237" w14:textId="2668E4E6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d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narrow strips of water that go into the land from a sea or lake</w:t>
            </w:r>
          </w:p>
        </w:tc>
      </w:tr>
      <w:tr w:rsidR="00650DDD" w:rsidRPr="00A4538C" w14:paraId="47F4787B" w14:textId="77777777" w:rsidTr="00650DDD">
        <w:tc>
          <w:tcPr>
            <w:tcW w:w="2410" w:type="dxa"/>
          </w:tcPr>
          <w:p w14:paraId="2414516C" w14:textId="1A18BD3E" w:rsidR="00650DDD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5.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inlets</w:t>
            </w:r>
          </w:p>
        </w:tc>
        <w:tc>
          <w:tcPr>
            <w:tcW w:w="7371" w:type="dxa"/>
          </w:tcPr>
          <w:p w14:paraId="4578E868" w14:textId="212225C5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e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on land</w:t>
            </w:r>
          </w:p>
        </w:tc>
      </w:tr>
      <w:tr w:rsidR="00650DDD" w:rsidRPr="00A4538C" w14:paraId="57355C89" w14:textId="77777777" w:rsidTr="00650DDD">
        <w:tc>
          <w:tcPr>
            <w:tcW w:w="2410" w:type="dxa"/>
          </w:tcPr>
          <w:p w14:paraId="0434654A" w14:textId="4220BD1A" w:rsidR="00650DDD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6.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a sound sleeper</w:t>
            </w:r>
          </w:p>
        </w:tc>
        <w:tc>
          <w:tcPr>
            <w:tcW w:w="7371" w:type="dxa"/>
          </w:tcPr>
          <w:p w14:paraId="135749E1" w14:textId="360FC4B8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f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piece of land next to someone's house, with grass and plants growing in it</w:t>
            </w:r>
          </w:p>
        </w:tc>
      </w:tr>
      <w:tr w:rsidR="00650DDD" w:rsidRPr="00A4538C" w14:paraId="1476CD95" w14:textId="77777777" w:rsidTr="00650DDD">
        <w:tc>
          <w:tcPr>
            <w:tcW w:w="2410" w:type="dxa"/>
          </w:tcPr>
          <w:p w14:paraId="507DD4F5" w14:textId="7D037684" w:rsidR="00650DDD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7.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to figure out</w:t>
            </w:r>
          </w:p>
        </w:tc>
        <w:tc>
          <w:tcPr>
            <w:tcW w:w="7371" w:type="dxa"/>
          </w:tcPr>
          <w:p w14:paraId="75472AE7" w14:textId="15FA8BA1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g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room in a house where people sit and relax</w:t>
            </w:r>
          </w:p>
        </w:tc>
      </w:tr>
      <w:tr w:rsidR="00650DDD" w:rsidRPr="00A4538C" w14:paraId="14FA7C85" w14:textId="77777777" w:rsidTr="00650DDD">
        <w:tc>
          <w:tcPr>
            <w:tcW w:w="2410" w:type="dxa"/>
          </w:tcPr>
          <w:p w14:paraId="1BEF335E" w14:textId="08E6B1A0" w:rsidR="00650DDD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8.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to run aground</w:t>
            </w:r>
          </w:p>
        </w:tc>
        <w:tc>
          <w:tcPr>
            <w:tcW w:w="7371" w:type="dxa"/>
          </w:tcPr>
          <w:p w14:paraId="7DDFA308" w14:textId="47CB6F96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h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someone who sleeps deeply</w:t>
            </w:r>
          </w:p>
        </w:tc>
      </w:tr>
      <w:tr w:rsidR="00650DDD" w:rsidRPr="00A4538C" w14:paraId="62349DE7" w14:textId="77777777" w:rsidTr="00650DDD">
        <w:tc>
          <w:tcPr>
            <w:tcW w:w="2410" w:type="dxa"/>
          </w:tcPr>
          <w:p w14:paraId="0425C50A" w14:textId="1538EA6B" w:rsidR="00650DDD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9.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ashore</w:t>
            </w:r>
          </w:p>
        </w:tc>
        <w:tc>
          <w:tcPr>
            <w:tcW w:w="7371" w:type="dxa"/>
          </w:tcPr>
          <w:p w14:paraId="1588FF11" w14:textId="6284ADFF" w:rsidR="00650DDD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i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things that make loud sounds as a warning</w:t>
            </w:r>
          </w:p>
        </w:tc>
      </w:tr>
      <w:tr w:rsidR="00650DDD" w:rsidRPr="00A4538C" w14:paraId="66B6765D" w14:textId="77777777" w:rsidTr="00650DDD">
        <w:tc>
          <w:tcPr>
            <w:tcW w:w="2410" w:type="dxa"/>
          </w:tcPr>
          <w:p w14:paraId="2A5CF26A" w14:textId="4385D38D" w:rsidR="00650DDD" w:rsidRPr="00953266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10.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living room</w:t>
            </w:r>
          </w:p>
        </w:tc>
        <w:tc>
          <w:tcPr>
            <w:tcW w:w="7371" w:type="dxa"/>
          </w:tcPr>
          <w:p w14:paraId="007E169D" w14:textId="17140E0B" w:rsidR="00650DDD" w:rsidRPr="00953266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j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the </w:t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time when the water is at its highest level</w:t>
            </w:r>
          </w:p>
        </w:tc>
      </w:tr>
      <w:tr w:rsidR="00650DDD" w:rsidRPr="00A4538C" w14:paraId="6796C83F" w14:textId="77777777" w:rsidTr="00650DDD">
        <w:tc>
          <w:tcPr>
            <w:tcW w:w="2410" w:type="dxa"/>
          </w:tcPr>
          <w:p w14:paraId="251418AA" w14:textId="0011A969" w:rsidR="00650DDD" w:rsidRPr="00953266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11.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on duty</w:t>
            </w:r>
          </w:p>
        </w:tc>
        <w:tc>
          <w:tcPr>
            <w:tcW w:w="7371" w:type="dxa"/>
          </w:tcPr>
          <w:p w14:paraId="3873CA2C" w14:textId="776B7FE1" w:rsidR="00650DDD" w:rsidRPr="00953266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k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understand</w:t>
            </w:r>
          </w:p>
        </w:tc>
      </w:tr>
      <w:tr w:rsidR="00650DDD" w:rsidRPr="00A4538C" w14:paraId="56BEB857" w14:textId="77777777" w:rsidTr="00650DDD">
        <w:tc>
          <w:tcPr>
            <w:tcW w:w="2410" w:type="dxa"/>
          </w:tcPr>
          <w:p w14:paraId="1C8BA863" w14:textId="6DB2B9A5" w:rsidR="00650DDD" w:rsidRPr="00596DE4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  <w:r w:rsidRPr="00596DE4">
              <w:rPr>
                <w:rFonts w:cs="Calibri"/>
              </w:rPr>
              <w:t>.</w:t>
            </w:r>
            <w:r w:rsidRPr="00596DE4">
              <w:rPr>
                <w:rFonts w:cs="Calibri"/>
              </w:rPr>
              <w:tab/>
            </w:r>
            <w:r>
              <w:rPr>
                <w:rFonts w:eastAsia="Times New Roman" w:cs="Calibri"/>
                <w:kern w:val="36"/>
              </w:rPr>
              <w:t>alarm bells</w:t>
            </w:r>
          </w:p>
        </w:tc>
        <w:tc>
          <w:tcPr>
            <w:tcW w:w="7371" w:type="dxa"/>
          </w:tcPr>
          <w:p w14:paraId="58D5F5BA" w14:textId="7215CA4E" w:rsidR="00650DDD" w:rsidRPr="00953266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l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>very big</w:t>
            </w:r>
          </w:p>
        </w:tc>
      </w:tr>
      <w:tr w:rsidR="00650DDD" w:rsidRPr="00A4538C" w14:paraId="799A5CF8" w14:textId="77777777" w:rsidTr="00650DDD">
        <w:tc>
          <w:tcPr>
            <w:tcW w:w="2410" w:type="dxa"/>
          </w:tcPr>
          <w:p w14:paraId="50D8E3C8" w14:textId="31ED8EE1" w:rsidR="00650DDD" w:rsidRPr="00596DE4" w:rsidRDefault="00650DDD" w:rsidP="00650DDD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596DE4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  <w:r w:rsidRPr="00596DE4">
              <w:rPr>
                <w:rFonts w:cs="Calibri"/>
              </w:rPr>
              <w:t>.</w:t>
            </w:r>
            <w:r w:rsidRPr="00596DE4">
              <w:rPr>
                <w:rFonts w:cs="Calibri"/>
              </w:rPr>
              <w:tab/>
            </w:r>
            <w:r>
              <w:rPr>
                <w:rFonts w:eastAsia="Times New Roman" w:cs="Calibri"/>
                <w:kern w:val="36"/>
              </w:rPr>
              <w:t>high tide</w:t>
            </w:r>
          </w:p>
        </w:tc>
        <w:tc>
          <w:tcPr>
            <w:tcW w:w="7371" w:type="dxa"/>
          </w:tcPr>
          <w:p w14:paraId="07080B21" w14:textId="48FEFE02" w:rsidR="00650DDD" w:rsidRPr="00953266" w:rsidRDefault="00650DDD" w:rsidP="00650DDD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m</w:t>
            </w:r>
            <w:r w:rsidRPr="00596DE4">
              <w:rPr>
                <w:rFonts w:cs="Calibri"/>
                <w:i/>
                <w:iCs/>
              </w:rPr>
              <w:t>.</w:t>
            </w:r>
            <w:r w:rsidRPr="00596DE4">
              <w:rPr>
                <w:rFonts w:cs="Calibri"/>
              </w:rPr>
              <w:tab/>
            </w:r>
            <w:r w:rsidRPr="0016512B">
              <w:rPr>
                <w:rFonts w:eastAsia="Times New Roman" w:cs="Calibri"/>
                <w:kern w:val="36"/>
                <w:lang w:val="en-US" w:eastAsia="nl-NL"/>
              </w:rPr>
              <w:t xml:space="preserve">very large metal box for transporting goods </w:t>
            </w:r>
          </w:p>
        </w:tc>
      </w:tr>
    </w:tbl>
    <w:p w14:paraId="56E2D755" w14:textId="77777777" w:rsidR="00805CC5" w:rsidRDefault="00805CC5" w:rsidP="00021331">
      <w:pPr>
        <w:spacing w:after="0" w:line="240" w:lineRule="auto"/>
        <w:rPr>
          <w:rFonts w:cs="Calibri"/>
          <w:lang w:val="en-GB"/>
        </w:rPr>
      </w:pPr>
    </w:p>
    <w:p w14:paraId="7EB386D6" w14:textId="77777777" w:rsidR="001371A8" w:rsidRPr="00A4538C" w:rsidRDefault="001371A8" w:rsidP="00021331">
      <w:pPr>
        <w:spacing w:after="0" w:line="240" w:lineRule="auto"/>
        <w:rPr>
          <w:rFonts w:cs="Calibri"/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t>Assignment</w:t>
      </w:r>
      <w:r w:rsidR="000C4AC2" w:rsidRPr="00A4538C">
        <w:rPr>
          <w:rFonts w:cs="Arial"/>
          <w:u w:val="single"/>
          <w:lang w:val="en-GB"/>
        </w:rPr>
        <w:t xml:space="preserve"> </w:t>
      </w:r>
      <w:r w:rsidRPr="00A4538C">
        <w:rPr>
          <w:rFonts w:cs="Arial"/>
          <w:u w:val="single"/>
          <w:lang w:val="en-GB"/>
        </w:rPr>
        <w:t>3</w:t>
      </w:r>
    </w:p>
    <w:p w14:paraId="072400D1" w14:textId="419B5DBF" w:rsidR="002006C6" w:rsidRPr="002006C6" w:rsidRDefault="00D959F9" w:rsidP="002006C6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</w:t>
      </w:r>
      <w:r>
        <w:rPr>
          <w:rFonts w:eastAsia="Times New Roman"/>
          <w:lang w:val="en-GB"/>
        </w:rPr>
        <w:tab/>
      </w:r>
      <w:r w:rsidR="002006C6" w:rsidRPr="002006C6">
        <w:rPr>
          <w:rFonts w:eastAsia="Times New Roman"/>
          <w:lang w:val="en-GB"/>
        </w:rPr>
        <w:t>How did Johan Helberg find out about the ship in his yard?</w:t>
      </w:r>
    </w:p>
    <w:p w14:paraId="0B4003C2" w14:textId="74C094B8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He heard it run aground at six o’clock that morning.</w:t>
      </w:r>
    </w:p>
    <w:p w14:paraId="31DCD4F0" w14:textId="4251BB85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His friend told him about it on the telephone.</w:t>
      </w:r>
    </w:p>
    <w:p w14:paraId="7FE1BC26" w14:textId="48E92BFA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The officer on duty rang the alarm bell to warn him.</w:t>
      </w:r>
    </w:p>
    <w:p w14:paraId="11FBEA27" w14:textId="3F4507BE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A policeman rang his doorbell to inform him about it.</w:t>
      </w:r>
    </w:p>
    <w:p w14:paraId="0852A6AC" w14:textId="77777777" w:rsidR="002006C6" w:rsidRPr="002006C6" w:rsidRDefault="002006C6" w:rsidP="002006C6">
      <w:pPr>
        <w:adjustRightInd w:val="0"/>
        <w:rPr>
          <w:rFonts w:eastAsia="Times New Roman" w:cs="Calibri"/>
          <w:lang w:val="en-US" w:eastAsia="nl-NL"/>
        </w:rPr>
      </w:pPr>
    </w:p>
    <w:p w14:paraId="65D0D96B" w14:textId="344536AA" w:rsidR="002006C6" w:rsidRPr="002006C6" w:rsidRDefault="002006C6" w:rsidP="002006C6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</w:r>
      <w:r w:rsidRPr="002006C6">
        <w:rPr>
          <w:rFonts w:eastAsia="Times New Roman"/>
          <w:lang w:val="en-GB"/>
        </w:rPr>
        <w:t>Put the events in the correct order.</w:t>
      </w:r>
    </w:p>
    <w:p w14:paraId="1831BBE9" w14:textId="5C767975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A container ship crashed into Johan Helberg’s yard.</w:t>
      </w:r>
    </w:p>
    <w:p w14:paraId="47028B8C" w14:textId="0D1AE957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The crew freed the container ship.</w:t>
      </w:r>
    </w:p>
    <w:p w14:paraId="47B052A6" w14:textId="6A6DB08C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A friend rang Johan Helberg’s doorbell.</w:t>
      </w:r>
    </w:p>
    <w:p w14:paraId="525F8D82" w14:textId="0D7542A2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Johan Helberg discovered the ship in his backyard.</w:t>
      </w:r>
    </w:p>
    <w:p w14:paraId="36C4A0F3" w14:textId="6BE05B25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Johan Helberg was woken up by the phone.</w:t>
      </w:r>
    </w:p>
    <w:p w14:paraId="305F5342" w14:textId="01F33FB9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 xml:space="preserve">The </w:t>
      </w:r>
      <w:r w:rsidR="002006C6" w:rsidRPr="00FE6DE4">
        <w:rPr>
          <w:rFonts w:cs="Arial"/>
          <w:lang w:val="en-GB"/>
        </w:rPr>
        <w:t xml:space="preserve">officer </w:t>
      </w:r>
      <w:r w:rsidR="002006C6" w:rsidRPr="002006C6">
        <w:rPr>
          <w:rFonts w:cs="Arial"/>
          <w:lang w:val="en-GB"/>
        </w:rPr>
        <w:t xml:space="preserve">on duty of a container ship fell </w:t>
      </w:r>
      <w:r w:rsidR="002006C6" w:rsidRPr="00FE6DE4">
        <w:rPr>
          <w:rFonts w:cs="Arial"/>
          <w:lang w:val="en-GB"/>
        </w:rPr>
        <w:t>asleep</w:t>
      </w:r>
      <w:r w:rsidR="002006C6" w:rsidRPr="002006C6">
        <w:rPr>
          <w:rFonts w:cs="Arial"/>
          <w:lang w:val="en-GB"/>
        </w:rPr>
        <w:t>.</w:t>
      </w:r>
    </w:p>
    <w:p w14:paraId="5409E1AB" w14:textId="1BB50F59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7</w:t>
      </w:r>
      <w:r>
        <w:rPr>
          <w:rFonts w:cs="Arial"/>
          <w:lang w:val="en-GB"/>
        </w:rPr>
        <w:tab/>
      </w:r>
      <w:r w:rsidRPr="002006C6">
        <w:rPr>
          <w:rFonts w:cs="Arial"/>
          <w:lang w:val="en-GB"/>
        </w:rPr>
        <w:t>Some containers were removed</w:t>
      </w:r>
      <w:r>
        <w:rPr>
          <w:rFonts w:cs="Arial"/>
          <w:lang w:val="en-GB"/>
        </w:rPr>
        <w:t xml:space="preserve"> from the ship</w:t>
      </w:r>
      <w:r w:rsidRPr="002006C6">
        <w:rPr>
          <w:rFonts w:cs="Arial"/>
          <w:lang w:val="en-GB"/>
        </w:rPr>
        <w:t>.</w:t>
      </w:r>
    </w:p>
    <w:p w14:paraId="2F7A9AC3" w14:textId="77777777" w:rsidR="002006C6" w:rsidRPr="002006C6" w:rsidRDefault="002006C6" w:rsidP="002006C6">
      <w:pPr>
        <w:adjustRightInd w:val="0"/>
        <w:rPr>
          <w:rFonts w:eastAsia="Times New Roman" w:cs="Calibri"/>
          <w:lang w:val="en-US" w:eastAsia="nl-NL"/>
        </w:rPr>
      </w:pPr>
    </w:p>
    <w:p w14:paraId="0D8FED4E" w14:textId="52334E7B" w:rsidR="002006C6" w:rsidRPr="002006C6" w:rsidRDefault="002006C6" w:rsidP="002006C6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</w:t>
      </w:r>
      <w:r>
        <w:rPr>
          <w:rFonts w:eastAsia="Times New Roman"/>
          <w:lang w:val="en-GB"/>
        </w:rPr>
        <w:tab/>
      </w:r>
      <w:r w:rsidRPr="002006C6">
        <w:rPr>
          <w:rFonts w:eastAsia="Times New Roman"/>
          <w:lang w:val="en-GB"/>
        </w:rPr>
        <w:t>How did the accident happen? Choose all correct answers.</w:t>
      </w:r>
    </w:p>
    <w:p w14:paraId="658F813B" w14:textId="1F956BB5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The alarm bells on the ship didn’t ring.</w:t>
      </w:r>
    </w:p>
    <w:p w14:paraId="4D5DA19B" w14:textId="1808AB04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The officer on duty had fallen asleep.</w:t>
      </w:r>
    </w:p>
    <w:p w14:paraId="1C0D83BD" w14:textId="253B9870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The ship got stuck in the fjord bends.</w:t>
      </w:r>
    </w:p>
    <w:p w14:paraId="4D83A7A0" w14:textId="2B9BEE10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The ship maybe forgot to make a second turn.</w:t>
      </w:r>
    </w:p>
    <w:p w14:paraId="4EC28748" w14:textId="251DE648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The ship was leaking oil.</w:t>
      </w:r>
    </w:p>
    <w:p w14:paraId="17CCAD0D" w14:textId="48415B6C" w:rsidR="002006C6" w:rsidRPr="002006C6" w:rsidRDefault="00350991" w:rsidP="002006C6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="002006C6" w:rsidRPr="002006C6">
        <w:rPr>
          <w:rFonts w:cs="Arial"/>
          <w:lang w:val="en-GB"/>
        </w:rPr>
        <w:t>The ship’s crew had fallen asleep.</w:t>
      </w:r>
    </w:p>
    <w:p w14:paraId="364632DA" w14:textId="77777777" w:rsidR="002006C6" w:rsidRDefault="002006C6" w:rsidP="00D959F9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707F74D0" w14:textId="77777777" w:rsidR="00DF7D52" w:rsidRPr="00A4538C" w:rsidRDefault="00DF7D52" w:rsidP="00DF7D52">
      <w:pPr>
        <w:spacing w:after="0" w:line="240" w:lineRule="auto"/>
        <w:rPr>
          <w:rFonts w:cs="Calibri"/>
          <w:lang w:val="en-GB"/>
        </w:rPr>
      </w:pPr>
    </w:p>
    <w:sectPr w:rsidR="00DF7D52" w:rsidRPr="00A4538C" w:rsidSect="00CA0EAD">
      <w:headerReference w:type="default" r:id="rId9"/>
      <w:footerReference w:type="default" r:id="rId10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C2345" w14:textId="77777777" w:rsidR="00BF12C7" w:rsidRDefault="00BF12C7" w:rsidP="009164EC">
      <w:pPr>
        <w:spacing w:after="0" w:line="240" w:lineRule="auto"/>
      </w:pPr>
      <w:r>
        <w:separator/>
      </w:r>
    </w:p>
  </w:endnote>
  <w:endnote w:type="continuationSeparator" w:id="0">
    <w:p w14:paraId="43040EEC" w14:textId="77777777" w:rsidR="00BF12C7" w:rsidRDefault="00BF12C7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03F9" w14:textId="23E285B6" w:rsidR="00B20018" w:rsidRPr="00283BC1" w:rsidRDefault="00B20018" w:rsidP="00B20018">
    <w:pPr>
      <w:pStyle w:val="Voettekst"/>
      <w:rPr>
        <w:rFonts w:cs="Arial"/>
        <w:sz w:val="20"/>
      </w:rPr>
    </w:pPr>
    <w:r w:rsidRPr="00283BC1">
      <w:rPr>
        <w:rFonts w:cs="Arial"/>
        <w:sz w:val="20"/>
      </w:rPr>
      <w:t xml:space="preserve">Actuele lesbrief WK </w:t>
    </w:r>
    <w:r w:rsidR="00650DDD">
      <w:rPr>
        <w:rFonts w:cs="Arial"/>
        <w:sz w:val="20"/>
      </w:rPr>
      <w:t>25</w:t>
    </w:r>
    <w:r w:rsidRPr="00283BC1">
      <w:rPr>
        <w:rFonts w:cs="Arial"/>
        <w:sz w:val="20"/>
      </w:rPr>
      <w:t xml:space="preserve"> — </w:t>
    </w:r>
    <w:r w:rsidRPr="00283BC1">
      <w:rPr>
        <w:rFonts w:cs="Arial"/>
        <w:b/>
        <w:sz w:val="20"/>
      </w:rPr>
      <w:t>B1</w:t>
    </w:r>
    <w:r w:rsidRPr="00283BC1">
      <w:rPr>
        <w:rFonts w:cs="Arial"/>
        <w:sz w:val="20"/>
      </w:rPr>
      <w:t xml:space="preserve"> — Malmberg Engels 202</w:t>
    </w:r>
    <w:r>
      <w:rPr>
        <w:rFonts w:cs="Arial"/>
        <w:sz w:val="20"/>
      </w:rPr>
      <w:t>4</w:t>
    </w:r>
    <w:r w:rsidRPr="00283BC1">
      <w:rPr>
        <w:rFonts w:cs="Arial"/>
        <w:sz w:val="20"/>
      </w:rPr>
      <w:t>-202</w:t>
    </w:r>
    <w:r>
      <w:rPr>
        <w:rFonts w:cs="Arial"/>
        <w:sz w:val="20"/>
      </w:rPr>
      <w:t>5</w:t>
    </w:r>
  </w:p>
  <w:p w14:paraId="35C52679" w14:textId="77777777" w:rsidR="00B20018" w:rsidRPr="0074604C" w:rsidRDefault="00B20018" w:rsidP="00B2001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028FBED0" w14:textId="53CC2914" w:rsidR="007012BA" w:rsidRPr="00B20018" w:rsidRDefault="00B20018" w:rsidP="00B2001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EEE1A8" w14:textId="77777777" w:rsidR="00BF12C7" w:rsidRDefault="00BF12C7" w:rsidP="009164EC">
      <w:pPr>
        <w:spacing w:after="0" w:line="240" w:lineRule="auto"/>
      </w:pPr>
      <w:r>
        <w:separator/>
      </w:r>
    </w:p>
  </w:footnote>
  <w:footnote w:type="continuationSeparator" w:id="0">
    <w:p w14:paraId="20942A72" w14:textId="77777777" w:rsidR="00BF12C7" w:rsidRDefault="00BF12C7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012BA" w:rsidRDefault="007012B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012BA" w:rsidRDefault="007012B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8A715A6"/>
    <w:multiLevelType w:val="multilevel"/>
    <w:tmpl w:val="6A46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C4C4E"/>
    <w:multiLevelType w:val="hybridMultilevel"/>
    <w:tmpl w:val="3F4A655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6F402912"/>
    <w:multiLevelType w:val="multilevel"/>
    <w:tmpl w:val="C3AC5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29481">
    <w:abstractNumId w:val="10"/>
  </w:num>
  <w:num w:numId="2" w16cid:durableId="1823964682">
    <w:abstractNumId w:val="8"/>
  </w:num>
  <w:num w:numId="3" w16cid:durableId="1736510116">
    <w:abstractNumId w:val="0"/>
  </w:num>
  <w:num w:numId="4" w16cid:durableId="770008206">
    <w:abstractNumId w:val="6"/>
  </w:num>
  <w:num w:numId="5" w16cid:durableId="1349258254">
    <w:abstractNumId w:val="12"/>
  </w:num>
  <w:num w:numId="6" w16cid:durableId="1650867022">
    <w:abstractNumId w:val="1"/>
  </w:num>
  <w:num w:numId="7" w16cid:durableId="1176186152">
    <w:abstractNumId w:val="2"/>
  </w:num>
  <w:num w:numId="8" w16cid:durableId="689066007">
    <w:abstractNumId w:val="9"/>
  </w:num>
  <w:num w:numId="9" w16cid:durableId="488205717">
    <w:abstractNumId w:val="3"/>
  </w:num>
  <w:num w:numId="10" w16cid:durableId="430202144">
    <w:abstractNumId w:val="14"/>
  </w:num>
  <w:num w:numId="11" w16cid:durableId="1753090189">
    <w:abstractNumId w:val="11"/>
  </w:num>
  <w:num w:numId="12" w16cid:durableId="2088646556">
    <w:abstractNumId w:val="7"/>
  </w:num>
  <w:num w:numId="13" w16cid:durableId="1891767727">
    <w:abstractNumId w:val="5"/>
  </w:num>
  <w:num w:numId="14" w16cid:durableId="1752847114">
    <w:abstractNumId w:val="4"/>
  </w:num>
  <w:num w:numId="15" w16cid:durableId="74707573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0FA4"/>
    <w:rsid w:val="00012AB9"/>
    <w:rsid w:val="00013328"/>
    <w:rsid w:val="00013971"/>
    <w:rsid w:val="00014D52"/>
    <w:rsid w:val="000153AF"/>
    <w:rsid w:val="00015746"/>
    <w:rsid w:val="0001595A"/>
    <w:rsid w:val="000159FE"/>
    <w:rsid w:val="00015D08"/>
    <w:rsid w:val="00015D65"/>
    <w:rsid w:val="00015EFA"/>
    <w:rsid w:val="0001607D"/>
    <w:rsid w:val="00017DDF"/>
    <w:rsid w:val="00021331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4B65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20"/>
    <w:rsid w:val="00055EBB"/>
    <w:rsid w:val="00056B93"/>
    <w:rsid w:val="00056BA2"/>
    <w:rsid w:val="00056DB8"/>
    <w:rsid w:val="00057643"/>
    <w:rsid w:val="00057885"/>
    <w:rsid w:val="00057EDA"/>
    <w:rsid w:val="00060E7C"/>
    <w:rsid w:val="00061D37"/>
    <w:rsid w:val="0006230D"/>
    <w:rsid w:val="00063BE9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7C2"/>
    <w:rsid w:val="000C285D"/>
    <w:rsid w:val="000C28B2"/>
    <w:rsid w:val="000C3D06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1E81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31D8"/>
    <w:rsid w:val="00134450"/>
    <w:rsid w:val="00135127"/>
    <w:rsid w:val="0013525C"/>
    <w:rsid w:val="00135408"/>
    <w:rsid w:val="00135BA5"/>
    <w:rsid w:val="00137141"/>
    <w:rsid w:val="001371A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1924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6C6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1B6E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342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2E6E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045E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11A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991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71A"/>
    <w:rsid w:val="00384B69"/>
    <w:rsid w:val="003858F7"/>
    <w:rsid w:val="00385A34"/>
    <w:rsid w:val="00387400"/>
    <w:rsid w:val="00387B98"/>
    <w:rsid w:val="003902BD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44E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17B64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1FB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4D9E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0A"/>
    <w:rsid w:val="004741E2"/>
    <w:rsid w:val="00475854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42C"/>
    <w:rsid w:val="004B470E"/>
    <w:rsid w:val="004B552E"/>
    <w:rsid w:val="004B5B23"/>
    <w:rsid w:val="004B6DFB"/>
    <w:rsid w:val="004B7092"/>
    <w:rsid w:val="004B7C38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262"/>
    <w:rsid w:val="004D45CE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AE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C94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35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5ED3"/>
    <w:rsid w:val="0061604C"/>
    <w:rsid w:val="00616166"/>
    <w:rsid w:val="00616178"/>
    <w:rsid w:val="00616708"/>
    <w:rsid w:val="00616FA8"/>
    <w:rsid w:val="006171B6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5D5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0DDD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188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774A6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98C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39CC"/>
    <w:rsid w:val="006D40BD"/>
    <w:rsid w:val="006D48CA"/>
    <w:rsid w:val="006D4C7E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2FF3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1D57"/>
    <w:rsid w:val="006F32B5"/>
    <w:rsid w:val="006F35F9"/>
    <w:rsid w:val="006F4152"/>
    <w:rsid w:val="006F504C"/>
    <w:rsid w:val="006F68DE"/>
    <w:rsid w:val="006F72F1"/>
    <w:rsid w:val="006F794F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32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1BF"/>
    <w:rsid w:val="007D2590"/>
    <w:rsid w:val="007D322D"/>
    <w:rsid w:val="007D337C"/>
    <w:rsid w:val="007D34B9"/>
    <w:rsid w:val="007D36F6"/>
    <w:rsid w:val="007D3A2E"/>
    <w:rsid w:val="007D3F8C"/>
    <w:rsid w:val="007D4089"/>
    <w:rsid w:val="007D45D1"/>
    <w:rsid w:val="007D5BF7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5CC5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18B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232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0795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3EE0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47C5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1D1E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C9C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6FF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538C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041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09E"/>
    <w:rsid w:val="00A83176"/>
    <w:rsid w:val="00A83200"/>
    <w:rsid w:val="00A835C4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1E4B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018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5EC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1EB5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12C7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57CB6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217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8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59F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DF7D52"/>
    <w:rsid w:val="00E00189"/>
    <w:rsid w:val="00E00297"/>
    <w:rsid w:val="00E0043D"/>
    <w:rsid w:val="00E009FD"/>
    <w:rsid w:val="00E00A2F"/>
    <w:rsid w:val="00E020A7"/>
    <w:rsid w:val="00E02246"/>
    <w:rsid w:val="00E03BE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604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C18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76A"/>
    <w:rsid w:val="00E63C54"/>
    <w:rsid w:val="00E63E8C"/>
    <w:rsid w:val="00E63F45"/>
    <w:rsid w:val="00E661FE"/>
    <w:rsid w:val="00E6746C"/>
    <w:rsid w:val="00E6772A"/>
    <w:rsid w:val="00E70B3F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0F55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10B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560C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3235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15D9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Standaard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Standaard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  <w:style w:type="character" w:customStyle="1" w:styleId="cskcde">
    <w:name w:val="cskcde"/>
    <w:basedOn w:val="Standaardalinea-lettertype"/>
    <w:rsid w:val="004B7C38"/>
  </w:style>
  <w:style w:type="character" w:styleId="Onopgelostemelding">
    <w:name w:val="Unresolved Mention"/>
    <w:basedOn w:val="Standaardalinea-lettertype"/>
    <w:uiPriority w:val="99"/>
    <w:semiHidden/>
    <w:unhideWhenUsed/>
    <w:rsid w:val="00A835C4"/>
    <w:rPr>
      <w:color w:val="605E5C"/>
      <w:shd w:val="clear" w:color="auto" w:fill="E1DFDD"/>
    </w:rPr>
  </w:style>
  <w:style w:type="character" w:customStyle="1" w:styleId="yt-core-attributed-string--link-inherit-color">
    <w:name w:val="yt-core-attributed-string--link-inherit-color"/>
    <w:basedOn w:val="Standaardalinea-lettertype"/>
    <w:rsid w:val="005B6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forkids.net/articles/2025/06/05/man-wakes-up-with-ship-in-his-yar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866</TotalTime>
  <Pages>2</Pages>
  <Words>427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2776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407</cp:revision>
  <cp:lastPrinted>2013-09-27T09:37:00Z</cp:lastPrinted>
  <dcterms:created xsi:type="dcterms:W3CDTF">2016-10-06T15:58:00Z</dcterms:created>
  <dcterms:modified xsi:type="dcterms:W3CDTF">2025-06-12T14:10:00Z</dcterms:modified>
  <cp:category/>
</cp:coreProperties>
</file>