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4BD3563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A84A46">
        <w:rPr>
          <w:rFonts w:cs="Arial"/>
          <w:b/>
          <w:sz w:val="28"/>
          <w:szCs w:val="28"/>
          <w:lang w:val="en-GB"/>
        </w:rPr>
        <w:t>Just Chill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1AC95B98" w14:textId="397E7E30" w:rsidR="006D76BB" w:rsidRDefault="006D76BB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>
        <w:rPr>
          <w:noProof/>
          <w:sz w:val="21"/>
          <w:szCs w:val="21"/>
          <w:lang w:val="en-GB"/>
        </w:rPr>
        <w:t>Een koude periode in veel West-Europese landen.</w:t>
      </w:r>
      <w:r w:rsidR="002A736C">
        <w:rPr>
          <w:noProof/>
          <w:sz w:val="21"/>
          <w:szCs w:val="21"/>
          <w:lang w:val="en-GB"/>
        </w:rPr>
        <w:t xml:space="preserve"> Vijf weetjes over de kou.</w:t>
      </w:r>
    </w:p>
    <w:p w14:paraId="49680484" w14:textId="77777777" w:rsidR="00101A2D" w:rsidRPr="00F5516C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6A224B81" w:rsidR="00F97513" w:rsidRPr="00297FBA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5516C">
        <w:rPr>
          <w:rFonts w:cs="Arial"/>
          <w:b/>
          <w:noProof/>
          <w:sz w:val="21"/>
          <w:szCs w:val="21"/>
          <w:lang w:val="en-GB"/>
        </w:rPr>
        <w:t>ERK-niveau</w:t>
      </w:r>
      <w:r w:rsidR="00297FBA">
        <w:rPr>
          <w:rFonts w:cs="Arial"/>
          <w:b/>
          <w:noProof/>
          <w:sz w:val="21"/>
          <w:szCs w:val="21"/>
          <w:lang w:val="en-GB"/>
        </w:rPr>
        <w:t xml:space="preserve"> – Lezen B2</w:t>
      </w:r>
    </w:p>
    <w:p w14:paraId="06313F45" w14:textId="004CA6AE" w:rsidR="00326E03" w:rsidRPr="00783C2C" w:rsidRDefault="006D76BB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noProof/>
          <w:sz w:val="21"/>
          <w:szCs w:val="21"/>
          <w:lang w:val="en-GB"/>
        </w:rPr>
      </w:pPr>
      <w:r>
        <w:rPr>
          <w:rFonts w:eastAsia="MS Mincho" w:cs="Arial"/>
          <w:sz w:val="21"/>
          <w:szCs w:val="21"/>
        </w:rPr>
        <w:t xml:space="preserve">Oriënterend lezen: </w:t>
      </w:r>
      <w:r w:rsidRPr="009809EB">
        <w:rPr>
          <w:rFonts w:eastAsia="MS Mincho" w:cs="Arial"/>
          <w:sz w:val="21"/>
          <w:szCs w:val="21"/>
        </w:rPr>
        <w:t xml:space="preserve">Kan snel lange, complexe teksten doorlezen </w:t>
      </w:r>
      <w:r>
        <w:rPr>
          <w:rFonts w:eastAsia="MS Mincho" w:cs="Arial"/>
          <w:sz w:val="21"/>
          <w:szCs w:val="21"/>
        </w:rPr>
        <w:t>en de relevante details vinden. (LEB2-2</w:t>
      </w:r>
      <w:r w:rsidR="000D7E50">
        <w:rPr>
          <w:rFonts w:eastAsia="MS Mincho" w:cs="Arial"/>
          <w:sz w:val="21"/>
          <w:szCs w:val="21"/>
        </w:rPr>
        <w:t>a</w:t>
      </w:r>
      <w:r w:rsidR="00F5516C" w:rsidRPr="00783C2C">
        <w:rPr>
          <w:rFonts w:eastAsia="MS Mincho" w:cs="Arial"/>
          <w:sz w:val="21"/>
          <w:szCs w:val="21"/>
        </w:rPr>
        <w:t>)</w:t>
      </w:r>
    </w:p>
    <w:p w14:paraId="0657F470" w14:textId="3B4A512E" w:rsidR="00641942" w:rsidRPr="00F5516C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5516C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5516C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5516C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5516C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5516C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5516C">
        <w:rPr>
          <w:rFonts w:cs="Arial"/>
          <w:b/>
          <w:sz w:val="21"/>
          <w:szCs w:val="21"/>
          <w:lang w:val="en-GB"/>
        </w:rPr>
        <w:t>Intro</w:t>
      </w:r>
    </w:p>
    <w:p w14:paraId="7317A3E8" w14:textId="137F2EAC" w:rsidR="006C5751" w:rsidRPr="00053B4D" w:rsidRDefault="002A736C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rFonts w:eastAsia="Times New Roman"/>
          <w:sz w:val="21"/>
          <w:szCs w:val="21"/>
        </w:rPr>
        <w:t>T</w:t>
      </w:r>
      <w:r w:rsidRPr="002A736C">
        <w:rPr>
          <w:rFonts w:eastAsia="Times New Roman"/>
          <w:sz w:val="21"/>
          <w:szCs w:val="21"/>
        </w:rPr>
        <w:t>emperatures have dropped well below freezing in many places</w:t>
      </w:r>
      <w:r w:rsidR="00C12DB6" w:rsidRPr="00C12DB6">
        <w:rPr>
          <w:rFonts w:eastAsia="Times New Roman"/>
          <w:sz w:val="21"/>
          <w:szCs w:val="21"/>
        </w:rPr>
        <w:t xml:space="preserve"> </w:t>
      </w:r>
      <w:r w:rsidR="00C12DB6" w:rsidRPr="002A736C">
        <w:rPr>
          <w:rFonts w:eastAsia="Times New Roman"/>
          <w:sz w:val="21"/>
          <w:szCs w:val="21"/>
        </w:rPr>
        <w:t xml:space="preserve">across the </w:t>
      </w:r>
      <w:r w:rsidR="00C12DB6">
        <w:rPr>
          <w:rFonts w:eastAsia="Times New Roman"/>
          <w:sz w:val="21"/>
          <w:szCs w:val="21"/>
        </w:rPr>
        <w:t>United Kingdom</w:t>
      </w:r>
      <w:bookmarkStart w:id="0" w:name="_GoBack"/>
      <w:bookmarkEnd w:id="0"/>
      <w:r>
        <w:rPr>
          <w:rFonts w:eastAsia="Times New Roman"/>
          <w:sz w:val="21"/>
          <w:szCs w:val="21"/>
        </w:rPr>
        <w:t>.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2C17C629" w14:textId="77777777" w:rsidR="00DE08AE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 xml:space="preserve">Name 5 or more </w:t>
      </w:r>
      <w:r w:rsidR="00375789">
        <w:rPr>
          <w:rFonts w:eastAsia="MS Mincho" w:cs="Arial"/>
          <w:lang w:val="en-GB" w:eastAsia="nl-NL"/>
        </w:rPr>
        <w:t xml:space="preserve">words related to </w:t>
      </w:r>
      <w:r w:rsidR="00DE08AE">
        <w:rPr>
          <w:rFonts w:eastAsia="MS Mincho" w:cs="Arial"/>
          <w:lang w:val="en-GB" w:eastAsia="nl-NL"/>
        </w:rPr>
        <w:t>cold.</w:t>
      </w:r>
    </w:p>
    <w:p w14:paraId="1860FA9F" w14:textId="38EB3119" w:rsidR="00DE08AE" w:rsidRDefault="00DE08AE" w:rsidP="00DE08A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Pr="00F83991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 xml:space="preserve">Name 5 or more words related to </w:t>
      </w:r>
      <w:r>
        <w:rPr>
          <w:rFonts w:eastAsia="MS Mincho" w:cs="Arial"/>
          <w:lang w:val="en-GB" w:eastAsia="nl-NL"/>
        </w:rPr>
        <w:t>warm</w:t>
      </w:r>
      <w:r>
        <w:rPr>
          <w:rFonts w:eastAsia="MS Mincho" w:cs="Arial"/>
          <w:lang w:val="en-GB" w:eastAsia="nl-NL"/>
        </w:rPr>
        <w:t>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AE313E2" w:rsidR="007D337C" w:rsidRPr="00F83991" w:rsidRDefault="00A84A4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Just Chill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4904713D" w14:textId="00533B8A" w:rsidR="005D33B0" w:rsidRDefault="00635FE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 xml:space="preserve">The year has started out freezing cold in many European countries. </w:t>
      </w:r>
      <w:r w:rsidRPr="00635FEE">
        <w:t xml:space="preserve">The UK has been </w:t>
      </w:r>
      <w:r w:rsidRPr="00635FEE">
        <w:t>facing some icy weathe</w:t>
      </w:r>
      <w:r>
        <w:t xml:space="preserve">r as well. In some places </w:t>
      </w:r>
      <w:r w:rsidRPr="00635FEE">
        <w:t xml:space="preserve">temperatures </w:t>
      </w:r>
      <w:r w:rsidR="005D33B0">
        <w:rPr>
          <w:rFonts w:eastAsia="Times New Roman"/>
        </w:rPr>
        <w:t xml:space="preserve">reached -13C </w:t>
      </w:r>
      <w:r w:rsidR="005D33B0">
        <w:rPr>
          <w:rFonts w:eastAsia="Times New Roman"/>
        </w:rPr>
        <w:t>overnight last week.</w:t>
      </w:r>
    </w:p>
    <w:p w14:paraId="217ADEA2" w14:textId="77777777" w:rsidR="005D33B0" w:rsidRDefault="005D33B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1AA892A6" w14:textId="7EEDAC1B" w:rsidR="005D33B0" w:rsidRDefault="005D33B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the answers to </w:t>
      </w:r>
      <w:hyperlink r:id="rId9" w:history="1">
        <w:r w:rsidRPr="005D33B0">
          <w:rPr>
            <w:rStyle w:val="Hyperlink"/>
            <w:rFonts w:eastAsia="Times New Roman"/>
          </w:rPr>
          <w:t>some big questions about co</w:t>
        </w:r>
        <w:r w:rsidRPr="005D33B0">
          <w:rPr>
            <w:rStyle w:val="Hyperlink"/>
            <w:rFonts w:eastAsia="Times New Roman"/>
          </w:rPr>
          <w:t>l</w:t>
        </w:r>
        <w:r w:rsidRPr="005D33B0">
          <w:rPr>
            <w:rStyle w:val="Hyperlink"/>
            <w:rFonts w:eastAsia="Times New Roman"/>
          </w:rPr>
          <w:t>d weather</w:t>
        </w:r>
      </w:hyperlink>
      <w:r>
        <w:rPr>
          <w:rFonts w:eastAsia="Times New Roman"/>
        </w:rPr>
        <w:t>.</w:t>
      </w:r>
    </w:p>
    <w:p w14:paraId="31749201" w14:textId="7777777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013AE6CF" w14:textId="77777777" w:rsidR="00A84A46" w:rsidRDefault="00A84A46" w:rsidP="00A84A46">
      <w:pPr>
        <w:widowControl w:val="0"/>
        <w:spacing w:after="0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067614BB" w14:textId="01779673" w:rsidR="00A84A46" w:rsidRPr="00A84A46" w:rsidRDefault="00A84A46" w:rsidP="00A84A46">
      <w:pPr>
        <w:widowControl w:val="0"/>
        <w:spacing w:after="0"/>
        <w:rPr>
          <w:rFonts w:cs="Arial"/>
          <w:i/>
          <w:lang w:val="en-GB"/>
        </w:rPr>
      </w:pPr>
      <w:r w:rsidRPr="00D46FEA">
        <w:rPr>
          <w:rFonts w:cs="Arial"/>
          <w:i/>
          <w:lang w:val="en-GB"/>
        </w:rPr>
        <w:t>perilous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to grip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to thaw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rapidly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water vapour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to tense</w:t>
      </w:r>
      <w:r>
        <w:rPr>
          <w:rFonts w:cs="Arial"/>
          <w:i/>
          <w:lang w:val="en-GB"/>
        </w:rPr>
        <w:t xml:space="preserve"> – </w:t>
      </w:r>
      <w:r w:rsidR="00A0696E">
        <w:rPr>
          <w:rFonts w:cs="Arial"/>
          <w:i/>
          <w:lang w:val="en-GB"/>
        </w:rPr>
        <w:t>(</w:t>
      </w:r>
      <w:r w:rsidRPr="00D46FEA">
        <w:rPr>
          <w:rFonts w:cs="Arial"/>
          <w:i/>
          <w:lang w:val="en-GB"/>
        </w:rPr>
        <w:t>to</w:t>
      </w:r>
      <w:r w:rsidR="00A0696E">
        <w:rPr>
          <w:rFonts w:cs="Arial"/>
          <w:i/>
          <w:lang w:val="en-GB"/>
        </w:rPr>
        <w:t>)</w:t>
      </w:r>
      <w:r w:rsidRPr="00D46FEA">
        <w:rPr>
          <w:rFonts w:cs="Arial"/>
          <w:i/>
          <w:lang w:val="en-GB"/>
        </w:rPr>
        <w:t xml:space="preserve"> tremor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chilly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to cope</w:t>
      </w:r>
      <w:r>
        <w:rPr>
          <w:rFonts w:cs="Arial"/>
          <w:i/>
          <w:lang w:val="en-GB"/>
        </w:rPr>
        <w:t xml:space="preserve"> – </w:t>
      </w:r>
      <w:r w:rsidRPr="00D46FEA">
        <w:rPr>
          <w:rFonts w:cs="Arial"/>
          <w:i/>
          <w:lang w:val="en-GB"/>
        </w:rPr>
        <w:t>nerves</w:t>
      </w:r>
    </w:p>
    <w:p w14:paraId="7B05EB0C" w14:textId="77777777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Match the above words and expressions with their correct definitions.</w:t>
      </w:r>
    </w:p>
    <w:p w14:paraId="2D173681" w14:textId="448E2E8B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a</w:t>
      </w:r>
      <w:r>
        <w:rPr>
          <w:rFonts w:eastAsia="Times New Roman"/>
        </w:rPr>
        <w:tab/>
        <w:t xml:space="preserve">to </w:t>
      </w:r>
      <w:r w:rsidRPr="00A84A46">
        <w:rPr>
          <w:rFonts w:eastAsia="Times New Roman"/>
        </w:rPr>
        <w:t xml:space="preserve">become stiff and unrelaxed </w:t>
      </w:r>
    </w:p>
    <w:p w14:paraId="6E92B22D" w14:textId="548F091A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b</w:t>
      </w:r>
      <w:r w:rsidRPr="00A84A46">
        <w:rPr>
          <w:rFonts w:eastAsia="Times New Roman"/>
        </w:rPr>
        <w:tab/>
        <w:t>bitter cold</w:t>
      </w:r>
    </w:p>
    <w:p w14:paraId="0CCA54D9" w14:textId="3EB79D02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c</w:t>
      </w:r>
      <w:r w:rsidRPr="00A84A46">
        <w:rPr>
          <w:rFonts w:eastAsia="Times New Roman"/>
        </w:rPr>
        <w:tab/>
      </w:r>
      <w:r>
        <w:rPr>
          <w:rFonts w:eastAsia="Times New Roman"/>
        </w:rPr>
        <w:t>dangerous</w:t>
      </w:r>
    </w:p>
    <w:p w14:paraId="4925BCE8" w14:textId="5DBBBDC5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d</w:t>
      </w:r>
      <w:r w:rsidRPr="00A84A46">
        <w:rPr>
          <w:rFonts w:eastAsia="Times New Roman"/>
        </w:rPr>
        <w:tab/>
        <w:t>to deal with</w:t>
      </w:r>
    </w:p>
    <w:p w14:paraId="47CCF356" w14:textId="328D6719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e</w:t>
      </w:r>
      <w:r w:rsidRPr="00A84A46">
        <w:rPr>
          <w:rFonts w:eastAsia="Times New Roman"/>
        </w:rPr>
        <w:tab/>
        <w:t>to grab or hold tightly</w:t>
      </w:r>
    </w:p>
    <w:p w14:paraId="1CA00907" w14:textId="328A15B9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f</w:t>
      </w:r>
      <w:r>
        <w:rPr>
          <w:rFonts w:eastAsia="Times New Roman"/>
        </w:rPr>
        <w:tab/>
        <w:t>long thin bands that sends messages between your brain and other parts of your body</w:t>
      </w:r>
    </w:p>
    <w:p w14:paraId="428722C4" w14:textId="65D4F6CE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g</w:t>
      </w:r>
      <w:r w:rsidRPr="00A84A46">
        <w:rPr>
          <w:rFonts w:eastAsia="Times New Roman"/>
        </w:rPr>
        <w:tab/>
        <w:t xml:space="preserve">to shake </w:t>
      </w:r>
    </w:p>
    <w:p w14:paraId="554D8F25" w14:textId="3AC76837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h</w:t>
      </w:r>
      <w:r w:rsidRPr="00A84A46">
        <w:rPr>
          <w:rFonts w:eastAsia="Times New Roman"/>
        </w:rPr>
        <w:tab/>
        <w:t xml:space="preserve">to stop being frozen; to melt </w:t>
      </w:r>
    </w:p>
    <w:p w14:paraId="1B796565" w14:textId="1800C477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i</w:t>
      </w:r>
      <w:r w:rsidRPr="00A84A46">
        <w:rPr>
          <w:rFonts w:eastAsia="Times New Roman"/>
        </w:rPr>
        <w:tab/>
        <w:t>tiny drops of water mixed with the air</w:t>
      </w:r>
    </w:p>
    <w:p w14:paraId="1B339D33" w14:textId="2DEC9571" w:rsidR="00A84A46" w:rsidRPr="00A84A46" w:rsidRDefault="00A84A46" w:rsidP="00A84A46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A84A46">
        <w:rPr>
          <w:rFonts w:eastAsia="Times New Roman"/>
        </w:rPr>
        <w:t>j</w:t>
      </w:r>
      <w:r w:rsidRPr="00A84A46">
        <w:rPr>
          <w:rFonts w:eastAsia="Times New Roman"/>
        </w:rPr>
        <w:tab/>
        <w:t>very quickly</w:t>
      </w:r>
    </w:p>
    <w:p w14:paraId="3BD43B8E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BD5B85B" w14:textId="002C0560" w:rsidR="00030C67" w:rsidRPr="00030C67" w:rsidRDefault="00030C67" w:rsidP="00030C67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030C67">
        <w:rPr>
          <w:lang w:val="en-GB"/>
        </w:rPr>
        <w:t>Temperatures have dropped “</w:t>
      </w:r>
      <w:r w:rsidRPr="00030C67">
        <w:rPr>
          <w:i/>
          <w:lang w:val="en-GB"/>
        </w:rPr>
        <w:t>well below freezing</w:t>
      </w:r>
      <w:r w:rsidRPr="00030C67">
        <w:rPr>
          <w:lang w:val="en-GB"/>
        </w:rPr>
        <w:t>”. What does this expression mean?</w:t>
      </w:r>
    </w:p>
    <w:p w14:paraId="610E53B2" w14:textId="48FA94C0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It is more or less 0 degrees Celsius outdoors.</w:t>
      </w:r>
    </w:p>
    <w:p w14:paraId="7DADCF4B" w14:textId="53A3AB97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It is just as well that it is freezing.</w:t>
      </w:r>
    </w:p>
    <w:p w14:paraId="0FF66536" w14:textId="5D34F4E4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Temperatures are much lower than 0 degrees Celsius.</w:t>
      </w:r>
    </w:p>
    <w:p w14:paraId="7A9590EB" w14:textId="4168669A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Thermometers are dropping to the ground because it is freezing.</w:t>
      </w:r>
    </w:p>
    <w:p w14:paraId="402FB152" w14:textId="77777777" w:rsidR="00030C67" w:rsidRDefault="00030C67" w:rsidP="00030C67">
      <w:pPr>
        <w:widowControl w:val="0"/>
        <w:spacing w:line="240" w:lineRule="auto"/>
        <w:rPr>
          <w:rStyle w:val="deftext"/>
          <w:lang w:val="en-GB"/>
        </w:rPr>
      </w:pPr>
    </w:p>
    <w:p w14:paraId="00B28071" w14:textId="5392965C" w:rsidR="00030C67" w:rsidRPr="00030C67" w:rsidRDefault="00030C67" w:rsidP="00030C67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030C67">
        <w:rPr>
          <w:lang w:val="en-GB"/>
        </w:rPr>
        <w:t>What is enamel?</w:t>
      </w:r>
    </w:p>
    <w:p w14:paraId="5AF626DF" w14:textId="568BBC89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A hard outer layer of your teeth that protects them.</w:t>
      </w:r>
    </w:p>
    <w:p w14:paraId="303E1F37" w14:textId="7C9A3F8C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A medicine that protects your teeth against the cold.</w:t>
      </w:r>
    </w:p>
    <w:p w14:paraId="5A405CFE" w14:textId="18C9464A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A protection that your dentist can put on your teeth.</w:t>
      </w:r>
    </w:p>
    <w:p w14:paraId="723C5835" w14:textId="6DBA2278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A special tooth paste to whiten and protect your teeth.</w:t>
      </w:r>
    </w:p>
    <w:p w14:paraId="1010E497" w14:textId="77777777" w:rsidR="00030C67" w:rsidRDefault="00030C67" w:rsidP="00030C67">
      <w:pPr>
        <w:spacing w:line="240" w:lineRule="auto"/>
        <w:rPr>
          <w:rFonts w:eastAsiaTheme="minorEastAsia" w:cs="Calibri"/>
          <w:lang w:val="en-US" w:eastAsia="ja-JP"/>
        </w:rPr>
      </w:pPr>
    </w:p>
    <w:p w14:paraId="731E27BB" w14:textId="09399027" w:rsidR="00030C67" w:rsidRPr="00030C67" w:rsidRDefault="00030C67" w:rsidP="00030C67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030C67">
        <w:rPr>
          <w:lang w:val="en-GB"/>
        </w:rPr>
        <w:t>How much snow can 2 centimetres of water make?</w:t>
      </w:r>
    </w:p>
    <w:p w14:paraId="66E71795" w14:textId="583410C6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2 centimetres</w:t>
      </w:r>
    </w:p>
    <w:p w14:paraId="4A80A9A3" w14:textId="28A189E6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12 centimetres</w:t>
      </w:r>
    </w:p>
    <w:p w14:paraId="44F8AB61" w14:textId="210A7119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24 centimetres</w:t>
      </w:r>
    </w:p>
    <w:p w14:paraId="12D387ED" w14:textId="74B363D9" w:rsidR="00030C67" w:rsidRPr="00030C67" w:rsidRDefault="00030C67" w:rsidP="00030C6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030C67">
        <w:rPr>
          <w:rFonts w:eastAsiaTheme="minorEastAsia"/>
          <w:lang w:val="en-GB" w:eastAsia="nl-NL"/>
        </w:rPr>
        <w:t>36 centimetres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A736C" w:rsidRDefault="002A736C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A736C" w:rsidRDefault="002A736C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218B9EA7" w:rsidR="002A736C" w:rsidRPr="00605DA2" w:rsidRDefault="002A736C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04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Pr="006D76BB">
      <w:rPr>
        <w:rFonts w:cs="Arial"/>
        <w:b/>
        <w:sz w:val="20"/>
        <w:lang w:val="en-US"/>
      </w:rPr>
      <w:t>B2</w:t>
    </w:r>
    <w:r>
      <w:rPr>
        <w:rFonts w:cs="Arial"/>
        <w:sz w:val="20"/>
        <w:lang w:val="en-US"/>
      </w:rPr>
      <w:t xml:space="preserve"> – Malmberg Engels 2023-2024</w:t>
    </w:r>
  </w:p>
  <w:p w14:paraId="04733772" w14:textId="77777777" w:rsidR="002A736C" w:rsidRDefault="002A736C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2A736C" w:rsidRPr="009F0EE9" w:rsidRDefault="002A736C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A736C" w:rsidRDefault="002A736C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A736C" w:rsidRDefault="002A736C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A736C" w:rsidRDefault="002A736C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A736C" w:rsidRDefault="002A736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6EC24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8016435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7F216-06B9-6249-9332-587BB6BC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827</TotalTime>
  <Pages>2</Pages>
  <Words>423</Words>
  <Characters>1892</Characters>
  <Application>Microsoft Macintosh Word</Application>
  <DocSecurity>0</DocSecurity>
  <Lines>33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2311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336</cp:revision>
  <cp:lastPrinted>2013-09-27T09:37:00Z</cp:lastPrinted>
  <dcterms:created xsi:type="dcterms:W3CDTF">2016-10-06T15:58:00Z</dcterms:created>
  <dcterms:modified xsi:type="dcterms:W3CDTF">2024-01-19T14:11:00Z</dcterms:modified>
  <cp:category/>
</cp:coreProperties>
</file>