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5CBA8AE6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5508E5">
        <w:rPr>
          <w:rFonts w:cs="Arial"/>
          <w:b/>
          <w:sz w:val="28"/>
          <w:szCs w:val="28"/>
          <w:lang w:val="en-GB"/>
        </w:rPr>
        <w:t>The Latest Hit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1148E416" w:rsidR="00971C19" w:rsidRPr="00CA2C42" w:rsidRDefault="00EB209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De film </w:t>
      </w:r>
      <w:r w:rsidRPr="00EB2092">
        <w:rPr>
          <w:rFonts w:eastAsia="Times New Roman"/>
          <w:i/>
          <w:sz w:val="21"/>
          <w:szCs w:val="21"/>
        </w:rPr>
        <w:t>Barbie</w:t>
      </w:r>
      <w:r>
        <w:rPr>
          <w:rFonts w:eastAsia="Times New Roman"/>
          <w:sz w:val="21"/>
          <w:szCs w:val="21"/>
        </w:rPr>
        <w:t xml:space="preserve"> is een onverwachte hit.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30A7A033" w14:textId="7A3FCD02" w:rsidR="007F4EC2" w:rsidRPr="00E70028" w:rsidRDefault="003508FF" w:rsidP="00E70028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Lezen B</w:t>
      </w:r>
      <w:r w:rsidR="00E70028">
        <w:rPr>
          <w:rFonts w:eastAsia="MS Mincho" w:cs="Arial"/>
          <w:sz w:val="21"/>
          <w:szCs w:val="21"/>
        </w:rPr>
        <w:t>2</w:t>
      </w:r>
      <w:r w:rsidRPr="00CA2C42">
        <w:rPr>
          <w:rFonts w:eastAsia="MS Mincho" w:cs="Arial"/>
          <w:sz w:val="21"/>
          <w:szCs w:val="21"/>
        </w:rPr>
        <w:t xml:space="preserve"> – </w:t>
      </w:r>
      <w:r w:rsidR="007F4EC2" w:rsidRPr="00CA2C42">
        <w:rPr>
          <w:rFonts w:eastAsia="MS Mincho" w:cs="Arial"/>
          <w:i/>
          <w:sz w:val="21"/>
          <w:szCs w:val="21"/>
        </w:rPr>
        <w:t>Lezen om informatie op te doen</w:t>
      </w:r>
      <w:r w:rsidR="00F82CCE" w:rsidRPr="00CA2C42">
        <w:rPr>
          <w:rFonts w:eastAsia="MS Mincho" w:cs="Arial"/>
          <w:i/>
          <w:sz w:val="21"/>
          <w:szCs w:val="21"/>
        </w:rPr>
        <w:t>:</w:t>
      </w:r>
      <w:r w:rsidR="00E70028">
        <w:rPr>
          <w:rFonts w:eastAsia="MS Mincho" w:cs="Arial"/>
          <w:i/>
          <w:sz w:val="21"/>
          <w:szCs w:val="21"/>
        </w:rPr>
        <w:t xml:space="preserve"> </w:t>
      </w:r>
      <w:bookmarkStart w:id="0" w:name="_GoBack"/>
      <w:bookmarkEnd w:id="0"/>
      <w:r w:rsidR="00E70028" w:rsidRPr="00E70028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</w:t>
      </w:r>
      <w:r w:rsidR="00E70028">
        <w:rPr>
          <w:rFonts w:eastAsia="MS Mincho" w:cs="Arial"/>
          <w:i/>
          <w:sz w:val="21"/>
          <w:szCs w:val="21"/>
        </w:rPr>
        <w:t>.</w:t>
      </w:r>
      <w:r w:rsidR="007F4EC2" w:rsidRPr="00CA2C42">
        <w:rPr>
          <w:rFonts w:eastAsia="MS Mincho" w:cs="Arial"/>
          <w:i/>
          <w:sz w:val="21"/>
          <w:szCs w:val="21"/>
        </w:rPr>
        <w:t xml:space="preserve"> (LEB</w:t>
      </w:r>
      <w:r w:rsidR="00E70028">
        <w:rPr>
          <w:rFonts w:eastAsia="MS Mincho" w:cs="Arial"/>
          <w:i/>
          <w:sz w:val="21"/>
          <w:szCs w:val="21"/>
        </w:rPr>
        <w:t>2</w:t>
      </w:r>
      <w:r w:rsidR="007F4EC2" w:rsidRPr="00CA2C42">
        <w:rPr>
          <w:rFonts w:eastAsia="MS Mincho" w:cs="Arial"/>
          <w:i/>
          <w:sz w:val="21"/>
          <w:szCs w:val="21"/>
        </w:rPr>
        <w:t>-3a)</w:t>
      </w:r>
    </w:p>
    <w:p w14:paraId="11CBDA00" w14:textId="280A5B0E" w:rsidR="0062611E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 xml:space="preserve">eesstrategieën - </w:t>
      </w:r>
      <w:r w:rsidR="00F97513" w:rsidRPr="00CA2C4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CA2C42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CA2C42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CA2C42">
        <w:rPr>
          <w:rFonts w:cs="Arial"/>
          <w:b/>
          <w:sz w:val="21"/>
          <w:szCs w:val="21"/>
          <w:lang w:val="en-GB"/>
        </w:rPr>
        <w:t>Intro</w:t>
      </w:r>
    </w:p>
    <w:p w14:paraId="77BD9363" w14:textId="60D9D3A6" w:rsidR="002A1887" w:rsidRPr="00CA2C42" w:rsidRDefault="00536A4D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Apparently, the film </w:t>
      </w:r>
      <w:r>
        <w:rPr>
          <w:rFonts w:eastAsia="Times New Roman"/>
          <w:i/>
          <w:sz w:val="21"/>
          <w:szCs w:val="21"/>
        </w:rPr>
        <w:t xml:space="preserve">Barbie </w:t>
      </w:r>
      <w:r>
        <w:rPr>
          <w:rFonts w:eastAsia="Times New Roman"/>
          <w:sz w:val="21"/>
          <w:szCs w:val="21"/>
        </w:rPr>
        <w:t>is one of the most popular films of 2023</w:t>
      </w:r>
      <w:r w:rsidR="00CA2C42" w:rsidRPr="00CA2C42">
        <w:rPr>
          <w:rFonts w:eastAsia="Times New Roman"/>
          <w:sz w:val="21"/>
          <w:szCs w:val="21"/>
        </w:rPr>
        <w:t>.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4D7C5D23" w14:textId="2844B3C4" w:rsidR="003E48F9" w:rsidRPr="00EB2092" w:rsidRDefault="005C6A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i/>
          <w:lang w:val="en-GB" w:eastAsia="nl-NL"/>
        </w:rPr>
      </w:pPr>
      <w:r w:rsidRPr="00EB2092">
        <w:rPr>
          <w:rFonts w:eastAsia="Times New Roman"/>
          <w:i/>
        </w:rPr>
        <w:t xml:space="preserve">The film </w:t>
      </w:r>
      <w:r w:rsidRPr="00EB2092">
        <w:rPr>
          <w:rFonts w:eastAsia="Times New Roman"/>
        </w:rPr>
        <w:t>Barbie</w:t>
      </w:r>
      <w:r w:rsidRPr="00EB2092">
        <w:rPr>
          <w:rFonts w:eastAsia="Times New Roman"/>
          <w:i/>
        </w:rPr>
        <w:t xml:space="preserve"> got much more hype than people would have expected.</w:t>
      </w:r>
    </w:p>
    <w:p w14:paraId="0E12AD33" w14:textId="080AC4AE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12F1ABE8" w14:textId="04A5663F" w:rsidR="005A4C09" w:rsidRPr="005A4C09" w:rsidRDefault="005A4C09" w:rsidP="005A4C0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 w:rsidRPr="005A4C09">
        <w:rPr>
          <w:rFonts w:eastAsia="MS Mincho" w:cs="Arial"/>
          <w:lang w:val="en-US" w:eastAsia="nl-NL"/>
        </w:rPr>
        <w:tab/>
      </w:r>
      <w:r w:rsidR="00546D08">
        <w:rPr>
          <w:lang w:val="en-GB"/>
        </w:rPr>
        <w:t>Name 5 or more different text genres</w:t>
      </w:r>
      <w:r w:rsidR="00F65CC2">
        <w:rPr>
          <w:rFonts w:eastAsia="MS Mincho" w:cs="Arial"/>
          <w:lang w:val="en-US" w:eastAsia="nl-NL"/>
        </w:rPr>
        <w:t>.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48FBAFA" w:rsidR="007D337C" w:rsidRDefault="005508E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The Latest Hit</w:t>
      </w:r>
      <w:r w:rsidR="00CA2C42">
        <w:rPr>
          <w:rFonts w:cs="Arial"/>
          <w:b/>
          <w:sz w:val="28"/>
          <w:szCs w:val="28"/>
          <w:lang w:val="en-GB"/>
        </w:rPr>
        <w:t xml:space="preserve"> 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4BF3423" w14:textId="7AF3B55E" w:rsidR="005A4C09" w:rsidRDefault="007E4F0F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Read </w:t>
      </w:r>
      <w:hyperlink r:id="rId9" w:history="1">
        <w:r>
          <w:rPr>
            <w:rStyle w:val="Hyperlink"/>
            <w:rFonts w:cs="Arial"/>
            <w:lang w:val="en-GB"/>
          </w:rPr>
          <w:t>5berger's review</w:t>
        </w:r>
      </w:hyperlink>
      <w:r w:rsidR="005C6AC8">
        <w:rPr>
          <w:rFonts w:cs="Arial"/>
          <w:lang w:val="en-GB"/>
        </w:rPr>
        <w:t xml:space="preserve"> of </w:t>
      </w:r>
      <w:r w:rsidR="005C6AC8">
        <w:rPr>
          <w:rFonts w:cs="Arial"/>
          <w:i/>
          <w:lang w:val="en-GB"/>
        </w:rPr>
        <w:t>Barbie</w:t>
      </w:r>
      <w:r w:rsidR="005C6AC8">
        <w:rPr>
          <w:rFonts w:cs="Arial"/>
          <w:lang w:val="en-GB"/>
        </w:rPr>
        <w:t>.</w:t>
      </w:r>
      <w:r w:rsidR="005A4C09">
        <w:rPr>
          <w:rFonts w:cs="Arial"/>
          <w:lang w:val="en-GB"/>
        </w:rPr>
        <w:t xml:space="preserve"> 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713043F6" w14:textId="77777777" w:rsidR="00696AB5" w:rsidRPr="0055682B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55682B">
        <w:rPr>
          <w:rFonts w:cs="Arial"/>
          <w:u w:val="single"/>
          <w:lang w:val="en-GB"/>
        </w:rPr>
        <w:lastRenderedPageBreak/>
        <w:t>Assignment 2</w:t>
      </w:r>
    </w:p>
    <w:p w14:paraId="4B2AB420" w14:textId="77777777" w:rsidR="006D50A0" w:rsidRPr="0055682B" w:rsidRDefault="006D50A0" w:rsidP="006D50A0">
      <w:pPr>
        <w:tabs>
          <w:tab w:val="left" w:pos="426"/>
        </w:tabs>
        <w:spacing w:after="0" w:line="240" w:lineRule="auto"/>
        <w:rPr>
          <w:lang w:val="en-GB"/>
        </w:rPr>
      </w:pPr>
      <w:r w:rsidRPr="0055682B">
        <w:rPr>
          <w:lang w:val="en-GB"/>
        </w:rPr>
        <w:t>a</w:t>
      </w:r>
      <w:r w:rsidRPr="0055682B">
        <w:rPr>
          <w:lang w:val="en-GB"/>
        </w:rPr>
        <w:tab/>
        <w:t>Read the text. Find and mark the following words and expressions:</w:t>
      </w:r>
    </w:p>
    <w:p w14:paraId="2C113E90" w14:textId="77777777" w:rsidR="006D50A0" w:rsidRPr="0055682B" w:rsidRDefault="006D50A0" w:rsidP="006D50A0">
      <w:pPr>
        <w:spacing w:after="0" w:line="240" w:lineRule="auto"/>
        <w:ind w:left="426"/>
        <w:rPr>
          <w:i/>
          <w:lang w:val="en-GB"/>
        </w:rPr>
      </w:pPr>
      <w:r w:rsidRPr="0055682B">
        <w:rPr>
          <w:rFonts w:eastAsiaTheme="minorEastAsia" w:cs="Calibri"/>
          <w:b/>
          <w:i/>
          <w:lang w:val="en-GB" w:eastAsia="ja-JP"/>
        </w:rPr>
        <w:t>feel off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characteristics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b/>
          <w:i/>
          <w:lang w:val="en-GB"/>
        </w:rPr>
        <w:t>human world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controversy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b/>
          <w:i/>
          <w:lang w:val="en-GB"/>
        </w:rPr>
        <w:t>unrealistic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b/>
          <w:i/>
          <w:lang w:val="en-GB"/>
        </w:rPr>
        <w:t>insecurities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progress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plot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soundtrack</w:t>
      </w:r>
      <w:r w:rsidRPr="0055682B">
        <w:rPr>
          <w:rFonts w:eastAsia="Times New Roman"/>
          <w:lang w:val="en-GB"/>
        </w:rPr>
        <w:t xml:space="preserve"> 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Style w:val="hi"/>
          <w:rFonts w:eastAsia="Times New Roman"/>
          <w:b/>
          <w:i/>
          <w:lang w:val="en-GB"/>
        </w:rPr>
        <w:t>memorable</w:t>
      </w:r>
      <w:r w:rsidRPr="0055682B">
        <w:rPr>
          <w:rFonts w:eastAsiaTheme="minorEastAsia" w:cs="Calibri"/>
          <w:lang w:val="en-GB" w:eastAsia="ja-JP"/>
        </w:rPr>
        <w:t xml:space="preserve"> – </w:t>
      </w:r>
      <w:r w:rsidRPr="0055682B">
        <w:rPr>
          <w:rFonts w:eastAsia="Times New Roman"/>
          <w:b/>
          <w:i/>
          <w:lang w:val="en-GB"/>
        </w:rPr>
        <w:t>cringy</w:t>
      </w:r>
    </w:p>
    <w:p w14:paraId="68B871A6" w14:textId="77777777" w:rsidR="006D50A0" w:rsidRPr="0055682B" w:rsidRDefault="006D50A0" w:rsidP="006D50A0">
      <w:pPr>
        <w:spacing w:after="0" w:line="240" w:lineRule="auto"/>
        <w:rPr>
          <w:i/>
          <w:lang w:val="en-GB"/>
        </w:rPr>
      </w:pPr>
    </w:p>
    <w:p w14:paraId="06ECCE1E" w14:textId="77777777" w:rsidR="006D50A0" w:rsidRPr="0055682B" w:rsidRDefault="006D50A0" w:rsidP="006D50A0">
      <w:pPr>
        <w:tabs>
          <w:tab w:val="left" w:pos="284"/>
        </w:tabs>
        <w:spacing w:after="0"/>
        <w:rPr>
          <w:rFonts w:eastAsiaTheme="minorEastAsia"/>
          <w:lang w:val="en-GB" w:eastAsia="nl-NL"/>
        </w:rPr>
      </w:pPr>
      <w:r w:rsidRPr="0055682B">
        <w:rPr>
          <w:rFonts w:eastAsiaTheme="minorEastAsia"/>
          <w:lang w:val="en-GB" w:eastAsia="nl-NL"/>
        </w:rPr>
        <w:t>b</w:t>
      </w:r>
      <w:r w:rsidRPr="0055682B">
        <w:rPr>
          <w:rFonts w:eastAsiaTheme="minorEastAsia"/>
          <w:lang w:val="en-GB" w:eastAsia="nl-NL"/>
        </w:rPr>
        <w:tab/>
        <w:t>Insert the above words and expressions to make correct sentences.</w:t>
      </w:r>
    </w:p>
    <w:p w14:paraId="5528FE17" w14:textId="62A8F272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cs="Arial"/>
          <w:lang w:val="en-GB"/>
        </w:rPr>
      </w:pPr>
      <w:r w:rsidRPr="0055682B">
        <w:rPr>
          <w:rStyle w:val="hi"/>
          <w:rFonts w:eastAsia="Times New Roman"/>
          <w:lang w:val="en-GB"/>
        </w:rPr>
        <w:t>1</w:t>
      </w:r>
      <w:r w:rsidRPr="0055682B">
        <w:rPr>
          <w:rStyle w:val="hi"/>
          <w:rFonts w:eastAsia="Times New Roman"/>
          <w:lang w:val="en-GB"/>
        </w:rPr>
        <w:tab/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Pr="0055682B">
        <w:rPr>
          <w:rFonts w:eastAsia="Times New Roman"/>
          <w:lang w:val="en-GB"/>
        </w:rPr>
        <w:t xml:space="preserve"> is a lot of discussion and argument about something, often involving strong feelings.</w:t>
      </w:r>
    </w:p>
    <w:p w14:paraId="0B2B2654" w14:textId="3CC56028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2</w:t>
      </w:r>
      <w:r w:rsidRPr="0055682B">
        <w:rPr>
          <w:rFonts w:eastAsia="Times New Roman"/>
          <w:lang w:val="en-GB"/>
        </w:rPr>
        <w:tab/>
        <w:t xml:space="preserve">If events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Pr="0055682B">
        <w:rPr>
          <w:rFonts w:eastAsia="Times New Roman"/>
          <w:lang w:val="en-GB"/>
        </w:rPr>
        <w:t>, they move forward.</w:t>
      </w:r>
    </w:p>
    <w:p w14:paraId="116A1167" w14:textId="4B3AED6D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Style w:val="deftext"/>
          <w:rFonts w:eastAsia="Times New Roman"/>
          <w:lang w:val="en-GB"/>
        </w:rPr>
      </w:pPr>
      <w:r w:rsidRPr="0055682B">
        <w:rPr>
          <w:lang w:val="en-GB"/>
        </w:rPr>
        <w:t>3</w:t>
      </w:r>
      <w:r w:rsidRPr="0055682B">
        <w:rPr>
          <w:lang w:val="en-GB"/>
        </w:rPr>
        <w:tab/>
        <w:t xml:space="preserve">If people or things are not shown as they are in real life, they are shown in an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lang w:val="en-GB"/>
        </w:rPr>
        <w:t>way.</w:t>
      </w:r>
    </w:p>
    <w:p w14:paraId="2D2A4854" w14:textId="51BCC460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Theme="minorEastAsia" w:cs="Calibri"/>
          <w:lang w:val="en-GB" w:eastAsia="ja-JP"/>
        </w:rPr>
      </w:pPr>
      <w:r w:rsidRPr="0055682B">
        <w:rPr>
          <w:rStyle w:val="ky2igmncmogjharherah"/>
          <w:rFonts w:eastAsia="Times New Roman"/>
          <w:lang w:val="en-GB"/>
        </w:rPr>
        <w:t>4</w:t>
      </w:r>
      <w:r w:rsidRPr="0055682B">
        <w:rPr>
          <w:rStyle w:val="ky2igmncmogjharherah"/>
          <w:rFonts w:eastAsia="Times New Roman"/>
          <w:lang w:val="en-GB"/>
        </w:rPr>
        <w:tab/>
        <w:t>If you are not doing as well as you would usually do, you</w:t>
      </w:r>
      <w:r w:rsidRPr="0055682B">
        <w:rPr>
          <w:rFonts w:eastAsiaTheme="minorEastAsia" w:cs="Calibri"/>
          <w:lang w:val="en-GB" w:eastAsia="ja-JP"/>
        </w:rPr>
        <w:t xml:space="preserve">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Pr="0055682B">
        <w:rPr>
          <w:rFonts w:eastAsiaTheme="minorEastAsia" w:cs="Calibri"/>
          <w:lang w:val="en-GB" w:eastAsia="ja-JP"/>
        </w:rPr>
        <w:t>.</w:t>
      </w:r>
    </w:p>
    <w:p w14:paraId="4A2582ED" w14:textId="435ADF9D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lang w:val="en-GB"/>
        </w:rPr>
      </w:pPr>
      <w:r w:rsidRPr="0055682B">
        <w:rPr>
          <w:lang w:val="en-GB"/>
        </w:rPr>
        <w:t>5</w:t>
      </w:r>
      <w:r w:rsidRPr="0055682B">
        <w:rPr>
          <w:lang w:val="en-GB"/>
        </w:rPr>
        <w:tab/>
        <w:t xml:space="preserve">People who are very unsure about themselves have lots of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Pr="0055682B">
        <w:rPr>
          <w:lang w:val="en-GB"/>
        </w:rPr>
        <w:t>.</w:t>
      </w:r>
    </w:p>
    <w:p w14:paraId="1C1C91B8" w14:textId="34B31BCD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6</w:t>
      </w:r>
      <w:r w:rsidRPr="0055682B">
        <w:rPr>
          <w:rFonts w:eastAsia="Times New Roman"/>
          <w:lang w:val="en-GB"/>
        </w:rPr>
        <w:tab/>
        <w:t xml:space="preserve">Something that is worth remembering is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Pr="0055682B">
        <w:rPr>
          <w:rFonts w:eastAsia="Times New Roman"/>
          <w:lang w:val="en-GB"/>
        </w:rPr>
        <w:t>.</w:t>
      </w:r>
    </w:p>
    <w:p w14:paraId="0F0F0E99" w14:textId="324D6A0E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7</w:t>
      </w:r>
      <w:r w:rsidRPr="0055682B">
        <w:rPr>
          <w:rFonts w:eastAsia="Times New Roman"/>
          <w:lang w:val="en-GB"/>
        </w:rPr>
        <w:tab/>
        <w:t xml:space="preserve">The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rFonts w:eastAsia="Times New Roman"/>
          <w:lang w:val="en-GB"/>
        </w:rPr>
        <w:t>of a person are all the special qualities that belong to them.</w:t>
      </w:r>
    </w:p>
    <w:p w14:paraId="4FAFB363" w14:textId="4A93E0CF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Theme="minorEastAsia" w:cs="Calibri"/>
          <w:lang w:val="en-GB" w:eastAsia="ja-JP"/>
        </w:rPr>
      </w:pPr>
      <w:r w:rsidRPr="0055682B">
        <w:rPr>
          <w:lang w:val="en-GB"/>
        </w:rPr>
        <w:t>8</w:t>
      </w:r>
      <w:r w:rsidRPr="0055682B">
        <w:rPr>
          <w:lang w:val="en-GB"/>
        </w:rPr>
        <w:tab/>
        <w:t xml:space="preserve">The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lang w:val="en-GB"/>
        </w:rPr>
        <w:t>is all the places on earth where we people live.</w:t>
      </w:r>
      <w:r w:rsidRPr="0055682B">
        <w:rPr>
          <w:rFonts w:eastAsiaTheme="minorEastAsia" w:cs="Calibri"/>
          <w:lang w:val="en-GB" w:eastAsia="ja-JP"/>
        </w:rPr>
        <w:t xml:space="preserve"> </w:t>
      </w:r>
    </w:p>
    <w:p w14:paraId="2281B276" w14:textId="55994B11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9</w:t>
      </w:r>
      <w:r w:rsidRPr="0055682B">
        <w:rPr>
          <w:rFonts w:eastAsia="Times New Roman"/>
          <w:lang w:val="en-GB"/>
        </w:rPr>
        <w:tab/>
        <w:t xml:space="preserve">The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rStyle w:val="hi"/>
          <w:rFonts w:eastAsia="Times New Roman"/>
          <w:lang w:val="en-GB"/>
        </w:rPr>
        <w:t>of a film</w:t>
      </w:r>
      <w:r w:rsidRPr="0055682B">
        <w:rPr>
          <w:rFonts w:eastAsia="Times New Roman"/>
          <w:lang w:val="en-GB"/>
        </w:rPr>
        <w:t xml:space="preserve"> is all the events which make up the story.</w:t>
      </w:r>
    </w:p>
    <w:p w14:paraId="64A81602" w14:textId="0EE9231D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Style w:val="deftext"/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10</w:t>
      </w:r>
      <w:r w:rsidRPr="0055682B">
        <w:rPr>
          <w:rFonts w:eastAsia="Times New Roman"/>
          <w:lang w:val="en-GB"/>
        </w:rPr>
        <w:tab/>
        <w:t xml:space="preserve">The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rFonts w:eastAsia="Times New Roman"/>
          <w:lang w:val="en-GB"/>
        </w:rPr>
        <w:t xml:space="preserve">of a film is all the </w:t>
      </w:r>
      <w:r w:rsidRPr="0055682B">
        <w:rPr>
          <w:rStyle w:val="deftext"/>
          <w:rFonts w:eastAsia="Times New Roman"/>
          <w:lang w:val="en-GB"/>
        </w:rPr>
        <w:t>music recorded for it.</w:t>
      </w:r>
    </w:p>
    <w:p w14:paraId="1F612CF6" w14:textId="67B3A9BA" w:rsidR="006D50A0" w:rsidRPr="0055682B" w:rsidRDefault="006D50A0" w:rsidP="006D50A0">
      <w:pPr>
        <w:tabs>
          <w:tab w:val="left" w:pos="567"/>
        </w:tabs>
        <w:spacing w:after="0" w:line="240" w:lineRule="auto"/>
        <w:ind w:left="567" w:hanging="283"/>
        <w:rPr>
          <w:rFonts w:eastAsia="Times New Roman"/>
          <w:lang w:val="en-GB"/>
        </w:rPr>
      </w:pPr>
      <w:r w:rsidRPr="0055682B">
        <w:rPr>
          <w:rFonts w:eastAsia="Times New Roman"/>
          <w:lang w:val="en-GB"/>
        </w:rPr>
        <w:t>11</w:t>
      </w:r>
      <w:r w:rsidRPr="0055682B">
        <w:rPr>
          <w:rFonts w:eastAsia="Times New Roman"/>
          <w:lang w:val="en-GB"/>
        </w:rPr>
        <w:tab/>
        <w:t xml:space="preserve">Things are </w:t>
      </w:r>
      <w:r w:rsidR="00783940" w:rsidRPr="0055682B">
        <w:rPr>
          <w:rStyle w:val="hi"/>
          <w:rFonts w:eastAsia="Times New Roman"/>
          <w:b/>
          <w:i/>
          <w:lang w:val="en-GB"/>
        </w:rPr>
        <w:t>.................</w:t>
      </w:r>
      <w:r w:rsidR="00783940" w:rsidRPr="0055682B">
        <w:rPr>
          <w:rFonts w:eastAsia="Times New Roman"/>
          <w:lang w:val="en-GB"/>
        </w:rPr>
        <w:t xml:space="preserve"> </w:t>
      </w:r>
      <w:r w:rsidRPr="0055682B">
        <w:rPr>
          <w:rFonts w:eastAsia="Times New Roman"/>
          <w:lang w:val="en-GB"/>
        </w:rPr>
        <w:t xml:space="preserve">when they are really </w:t>
      </w:r>
      <w:r w:rsidRPr="0055682B">
        <w:rPr>
          <w:rStyle w:val="ky2igmncmogjharherah"/>
          <w:rFonts w:eastAsia="Times New Roman"/>
          <w:lang w:val="en-GB"/>
        </w:rPr>
        <w:t>embarrassing and awkward.</w:t>
      </w:r>
    </w:p>
    <w:p w14:paraId="74D0970F" w14:textId="77777777" w:rsidR="00C30C1E" w:rsidRPr="0055682B" w:rsidRDefault="00C30C1E" w:rsidP="003E05D2">
      <w:pPr>
        <w:tabs>
          <w:tab w:val="left" w:pos="284"/>
          <w:tab w:val="left" w:leader="dot" w:pos="9356"/>
        </w:tabs>
        <w:spacing w:after="0" w:line="360" w:lineRule="auto"/>
        <w:rPr>
          <w:lang w:val="en-GB"/>
        </w:rPr>
      </w:pPr>
    </w:p>
    <w:p w14:paraId="0D4E2A3E" w14:textId="6B41451D" w:rsidR="003054FC" w:rsidRPr="0055682B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5682B">
        <w:rPr>
          <w:rFonts w:cs="Arial"/>
          <w:u w:val="single"/>
          <w:lang w:val="en-GB"/>
        </w:rPr>
        <w:t>Assignment</w:t>
      </w:r>
      <w:r w:rsidR="000C4AC2" w:rsidRPr="0055682B">
        <w:rPr>
          <w:rFonts w:cs="Arial"/>
          <w:u w:val="single"/>
          <w:lang w:val="en-GB"/>
        </w:rPr>
        <w:t xml:space="preserve"> </w:t>
      </w:r>
      <w:r w:rsidRPr="0055682B">
        <w:rPr>
          <w:rFonts w:cs="Arial"/>
          <w:u w:val="single"/>
          <w:lang w:val="en-GB"/>
        </w:rPr>
        <w:t>3</w:t>
      </w:r>
    </w:p>
    <w:p w14:paraId="50A0844E" w14:textId="78C6C825" w:rsidR="0098116A" w:rsidRPr="0055682B" w:rsidRDefault="0098116A" w:rsidP="0098116A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 w:rsidRPr="0055682B">
        <w:rPr>
          <w:rFonts w:eastAsia="Times New Roman"/>
          <w:bCs/>
          <w:lang w:val="en-GB" w:eastAsia="nl-NL"/>
        </w:rPr>
        <w:t>a</w:t>
      </w:r>
      <w:r w:rsidRPr="0055682B">
        <w:rPr>
          <w:rFonts w:eastAsia="Times New Roman"/>
          <w:bCs/>
          <w:lang w:val="en-GB" w:eastAsia="nl-NL"/>
        </w:rPr>
        <w:tab/>
        <w:t>Choose the best summary of this film review.</w:t>
      </w:r>
    </w:p>
    <w:p w14:paraId="39007D0D" w14:textId="48FEF9ED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1</w:t>
      </w:r>
      <w:r w:rsidRPr="0055682B">
        <w:rPr>
          <w:rFonts w:cs="Arial"/>
          <w:lang w:val="en-GB"/>
        </w:rPr>
        <w:tab/>
        <w:t>The review gives no opinion, only a summary of the plot of Barbie.</w:t>
      </w:r>
    </w:p>
    <w:p w14:paraId="62CA37F5" w14:textId="0505C263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2</w:t>
      </w:r>
      <w:r w:rsidRPr="0055682B">
        <w:rPr>
          <w:rFonts w:cs="Arial"/>
          <w:lang w:val="en-GB"/>
        </w:rPr>
        <w:tab/>
        <w:t>The reviewer hated Barbie because of the cringy lines.</w:t>
      </w:r>
    </w:p>
    <w:p w14:paraId="02D1A2DA" w14:textId="462E9B39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3</w:t>
      </w:r>
      <w:r w:rsidRPr="0055682B">
        <w:rPr>
          <w:rFonts w:cs="Arial"/>
          <w:lang w:val="en-GB"/>
        </w:rPr>
        <w:tab/>
        <w:t>The reviewer names good and bad things, but is generally positive.</w:t>
      </w:r>
    </w:p>
    <w:p w14:paraId="3F612770" w14:textId="53AD9B60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4</w:t>
      </w:r>
      <w:r w:rsidRPr="0055682B">
        <w:rPr>
          <w:rFonts w:cs="Arial"/>
          <w:lang w:val="en-GB"/>
        </w:rPr>
        <w:tab/>
        <w:t>The reviewer names some positive things, but in general the review is negative.</w:t>
      </w:r>
    </w:p>
    <w:p w14:paraId="0D32CDE8" w14:textId="77777777" w:rsidR="0098116A" w:rsidRPr="0055682B" w:rsidRDefault="0098116A" w:rsidP="0098116A">
      <w:pPr>
        <w:spacing w:line="240" w:lineRule="auto"/>
        <w:rPr>
          <w:rFonts w:eastAsiaTheme="minorEastAsia" w:cs="Calibri"/>
          <w:lang w:val="en-GB" w:eastAsia="ja-JP"/>
        </w:rPr>
      </w:pPr>
    </w:p>
    <w:p w14:paraId="7111FC12" w14:textId="651AE41A" w:rsidR="0098116A" w:rsidRPr="0055682B" w:rsidRDefault="0098116A" w:rsidP="0098116A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 w:rsidRPr="0055682B">
        <w:rPr>
          <w:rFonts w:eastAsia="Times New Roman"/>
          <w:bCs/>
          <w:lang w:val="en-GB" w:eastAsia="nl-NL"/>
        </w:rPr>
        <w:t>b</w:t>
      </w:r>
      <w:r w:rsidRPr="0055682B">
        <w:rPr>
          <w:rFonts w:eastAsia="Times New Roman"/>
          <w:bCs/>
          <w:lang w:val="en-GB" w:eastAsia="nl-NL"/>
        </w:rPr>
        <w:tab/>
        <w:t>Which of the following aspects did the reviewer like about Barbie? Choose all the correct answers.</w:t>
      </w:r>
    </w:p>
    <w:p w14:paraId="5A00209E" w14:textId="569827B4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1</w:t>
      </w:r>
      <w:r w:rsidRPr="0055682B">
        <w:rPr>
          <w:rFonts w:cs="Arial"/>
          <w:lang w:val="en-GB"/>
        </w:rPr>
        <w:tab/>
      </w:r>
      <w:r w:rsidR="002327ED" w:rsidRPr="0055682B">
        <w:rPr>
          <w:rFonts w:cs="Arial"/>
          <w:lang w:val="en-GB"/>
        </w:rPr>
        <w:t>Packed with humor.</w:t>
      </w:r>
    </w:p>
    <w:p w14:paraId="51F044C2" w14:textId="5119AC71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2</w:t>
      </w:r>
      <w:r w:rsidRPr="0055682B">
        <w:rPr>
          <w:rFonts w:cs="Arial"/>
          <w:lang w:val="en-GB"/>
        </w:rPr>
        <w:tab/>
        <w:t>Ryan Gosl</w:t>
      </w:r>
      <w:r w:rsidR="002327ED" w:rsidRPr="0055682B">
        <w:rPr>
          <w:rFonts w:cs="Arial"/>
          <w:lang w:val="en-GB"/>
        </w:rPr>
        <w:t>ing as Ken.</w:t>
      </w:r>
    </w:p>
    <w:p w14:paraId="098AADE2" w14:textId="2737D188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3</w:t>
      </w:r>
      <w:r w:rsidRPr="0055682B">
        <w:rPr>
          <w:rFonts w:cs="Arial"/>
          <w:lang w:val="en-GB"/>
        </w:rPr>
        <w:tab/>
        <w:t>The actor</w:t>
      </w:r>
      <w:r w:rsidR="002327ED" w:rsidRPr="0055682B">
        <w:rPr>
          <w:rFonts w:cs="Arial"/>
          <w:lang w:val="en-GB"/>
        </w:rPr>
        <w:t>s that acted like normal people</w:t>
      </w:r>
    </w:p>
    <w:p w14:paraId="283D5DB1" w14:textId="15BF808C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4</w:t>
      </w:r>
      <w:r w:rsidRPr="0055682B">
        <w:rPr>
          <w:rFonts w:cs="Arial"/>
          <w:lang w:val="en-GB"/>
        </w:rPr>
        <w:tab/>
      </w:r>
      <w:r w:rsidR="002327ED" w:rsidRPr="0055682B">
        <w:rPr>
          <w:rFonts w:cs="Arial"/>
          <w:lang w:val="en-GB"/>
        </w:rPr>
        <w:t>The cringy lines.</w:t>
      </w:r>
    </w:p>
    <w:p w14:paraId="554017AE" w14:textId="149A982F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5</w:t>
      </w:r>
      <w:r w:rsidRPr="0055682B">
        <w:rPr>
          <w:rFonts w:cs="Arial"/>
          <w:lang w:val="en-GB"/>
        </w:rPr>
        <w:tab/>
      </w:r>
      <w:r w:rsidR="002327ED" w:rsidRPr="0055682B">
        <w:rPr>
          <w:rFonts w:cs="Arial"/>
          <w:lang w:val="en-GB"/>
        </w:rPr>
        <w:t>The humor.</w:t>
      </w:r>
    </w:p>
    <w:p w14:paraId="16D959E3" w14:textId="77777777" w:rsidR="0098116A" w:rsidRPr="0055682B" w:rsidRDefault="0098116A" w:rsidP="0098116A">
      <w:pPr>
        <w:spacing w:line="240" w:lineRule="auto"/>
        <w:rPr>
          <w:rFonts w:eastAsiaTheme="minorEastAsia" w:cs="Calibri"/>
          <w:lang w:val="en-GB" w:eastAsia="ja-JP"/>
        </w:rPr>
      </w:pPr>
    </w:p>
    <w:p w14:paraId="2B5A0D9E" w14:textId="6E5622AD" w:rsidR="0098116A" w:rsidRPr="0055682B" w:rsidRDefault="0098116A" w:rsidP="0098116A">
      <w:pPr>
        <w:tabs>
          <w:tab w:val="left" w:pos="284"/>
        </w:tabs>
        <w:spacing w:after="0" w:line="240" w:lineRule="auto"/>
        <w:rPr>
          <w:rFonts w:eastAsia="Times New Roman"/>
          <w:bCs/>
          <w:lang w:val="en-GB" w:eastAsia="nl-NL"/>
        </w:rPr>
      </w:pPr>
      <w:r w:rsidRPr="0055682B">
        <w:rPr>
          <w:rFonts w:eastAsia="Times New Roman"/>
          <w:bCs/>
          <w:lang w:val="en-GB" w:eastAsia="nl-NL"/>
        </w:rPr>
        <w:t>c</w:t>
      </w:r>
      <w:r w:rsidRPr="0055682B">
        <w:rPr>
          <w:rFonts w:eastAsia="Times New Roman"/>
          <w:bCs/>
          <w:lang w:val="en-GB" w:eastAsia="nl-NL"/>
        </w:rPr>
        <w:tab/>
        <w:t>What is the role of soundtrack in the film?</w:t>
      </w:r>
    </w:p>
    <w:p w14:paraId="38C92A0F" w14:textId="13F9B9B5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1</w:t>
      </w:r>
      <w:r w:rsidRPr="0055682B">
        <w:rPr>
          <w:rFonts w:cs="Arial"/>
          <w:lang w:val="en-GB"/>
        </w:rPr>
        <w:tab/>
        <w:t>Some artists have become very popular because their music was in the film.</w:t>
      </w:r>
    </w:p>
    <w:p w14:paraId="185F5C1D" w14:textId="29D8605F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2</w:t>
      </w:r>
      <w:r w:rsidRPr="0055682B">
        <w:rPr>
          <w:rFonts w:cs="Arial"/>
          <w:lang w:val="en-GB"/>
        </w:rPr>
        <w:tab/>
        <w:t xml:space="preserve">The music fit really </w:t>
      </w:r>
      <w:r w:rsidR="0055682B" w:rsidRPr="0055682B">
        <w:rPr>
          <w:rFonts w:cs="Arial"/>
          <w:lang w:val="en-GB"/>
        </w:rPr>
        <w:t>well</w:t>
      </w:r>
      <w:r w:rsidRPr="0055682B">
        <w:rPr>
          <w:rFonts w:cs="Arial"/>
          <w:lang w:val="en-GB"/>
        </w:rPr>
        <w:t xml:space="preserve"> with the differen</w:t>
      </w:r>
      <w:r w:rsidR="002327ED" w:rsidRPr="0055682B">
        <w:rPr>
          <w:rFonts w:cs="Arial"/>
          <w:lang w:val="en-GB"/>
        </w:rPr>
        <w:t xml:space="preserve">t emotions in different </w:t>
      </w:r>
      <w:r w:rsidR="0055682B" w:rsidRPr="0055682B">
        <w:rPr>
          <w:rFonts w:cs="Arial"/>
          <w:lang w:val="en-GB"/>
        </w:rPr>
        <w:t>scenes</w:t>
      </w:r>
      <w:r w:rsidR="002327ED" w:rsidRPr="0055682B">
        <w:rPr>
          <w:rFonts w:cs="Arial"/>
          <w:lang w:val="en-GB"/>
        </w:rPr>
        <w:t>.</w:t>
      </w:r>
    </w:p>
    <w:p w14:paraId="1D5D9622" w14:textId="63FA56D3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3</w:t>
      </w:r>
      <w:r w:rsidRPr="0055682B">
        <w:rPr>
          <w:rFonts w:cs="Arial"/>
          <w:lang w:val="en-GB"/>
        </w:rPr>
        <w:tab/>
        <w:t>The songs were very relatable and powerful.</w:t>
      </w:r>
    </w:p>
    <w:p w14:paraId="2A5568C6" w14:textId="0A226145" w:rsidR="0098116A" w:rsidRPr="0055682B" w:rsidRDefault="0098116A" w:rsidP="0098116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 w:rsidRPr="0055682B">
        <w:rPr>
          <w:rFonts w:cs="Arial"/>
          <w:lang w:val="en-GB"/>
        </w:rPr>
        <w:t>4</w:t>
      </w:r>
      <w:r w:rsidRPr="0055682B">
        <w:rPr>
          <w:rFonts w:cs="Arial"/>
          <w:lang w:val="en-GB"/>
        </w:rPr>
        <w:tab/>
        <w:t>Without the music, the film would just have been very dramatic and sad.</w:t>
      </w:r>
    </w:p>
    <w:p w14:paraId="7DD58540" w14:textId="77777777" w:rsidR="00D1342E" w:rsidRPr="0055682B" w:rsidRDefault="00D1342E" w:rsidP="00D1342E">
      <w:pPr>
        <w:spacing w:after="0" w:line="240" w:lineRule="auto"/>
        <w:rPr>
          <w:rFonts w:cs="Arial"/>
          <w:lang w:val="en-GB"/>
        </w:rPr>
      </w:pPr>
    </w:p>
    <w:sectPr w:rsidR="00D1342E" w:rsidRPr="0055682B" w:rsidSect="00066697">
      <w:headerReference w:type="default" r:id="rId10"/>
      <w:footerReference w:type="default" r:id="rId11"/>
      <w:pgSz w:w="11906" w:h="16838"/>
      <w:pgMar w:top="1531" w:right="1418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E4F0F" w:rsidRDefault="007E4F0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E4F0F" w:rsidRDefault="007E4F0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1FD20673" w:rsidR="007E4F0F" w:rsidRPr="0074604C" w:rsidRDefault="007E4F0F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50 —</w:t>
    </w:r>
    <w:r w:rsidRPr="0074604C">
      <w:rPr>
        <w:rFonts w:cs="Arial"/>
        <w:sz w:val="20"/>
        <w:lang w:val="en-US"/>
      </w:rPr>
      <w:t xml:space="preserve"> B</w:t>
    </w:r>
    <w:r w:rsidR="00EA75C7"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7E4F0F" w:rsidRPr="0074604C" w:rsidRDefault="007E4F0F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7E4F0F" w:rsidRPr="00A34070" w:rsidRDefault="007E4F0F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E4F0F" w:rsidRDefault="007E4F0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E4F0F" w:rsidRDefault="007E4F0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7E4F0F" w:rsidRDefault="007E4F0F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E4F0F" w:rsidRDefault="007E4F0F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BC08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82B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0028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5C7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eenink.com/reviews/movie_reviews/article/1205180/Barbi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AD10F-F0C4-1D48-AE23-D7064783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682</TotalTime>
  <Pages>2</Pages>
  <Words>549</Words>
  <Characters>2378</Characters>
  <Application>Microsoft Macintosh Word</Application>
  <DocSecurity>0</DocSecurity>
  <Lines>43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2924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307</cp:revision>
  <cp:lastPrinted>2013-09-27T09:37:00Z</cp:lastPrinted>
  <dcterms:created xsi:type="dcterms:W3CDTF">2016-10-06T15:58:00Z</dcterms:created>
  <dcterms:modified xsi:type="dcterms:W3CDTF">2023-12-08T09:04:00Z</dcterms:modified>
  <cp:category/>
</cp:coreProperties>
</file>