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9D8ED77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797EF1">
        <w:rPr>
          <w:rFonts w:cs="Arial"/>
          <w:b/>
          <w:sz w:val="28"/>
          <w:szCs w:val="28"/>
          <w:lang w:val="en-GB"/>
        </w:rPr>
        <w:t>Guinea Pigs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52A87C8" w14:textId="5A908FDC" w:rsidR="006C5751" w:rsidRPr="00F83991" w:rsidRDefault="00053B4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053B4D">
        <w:rPr>
          <w:noProof/>
          <w:sz w:val="21"/>
          <w:szCs w:val="21"/>
          <w:lang w:val="en-GB"/>
        </w:rPr>
        <w:t>Dierproeven zijn een controversiële praktijk</w:t>
      </w:r>
      <w:r>
        <w:rPr>
          <w:noProof/>
          <w:sz w:val="21"/>
          <w:szCs w:val="21"/>
          <w:lang w:val="en-GB"/>
        </w:rPr>
        <w:t>. In het Verenigd Koninkrijk is het onderwerp volop in het nieuws.</w:t>
      </w:r>
    </w:p>
    <w:p w14:paraId="51E9D44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A177C04" w14:textId="795C35D7" w:rsidR="00234D40" w:rsidRPr="00234D40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 w:rsidRPr="00F83991">
        <w:rPr>
          <w:i/>
          <w:noProof/>
          <w:sz w:val="21"/>
          <w:szCs w:val="21"/>
          <w:lang w:val="en-GB"/>
        </w:rPr>
        <w:t xml:space="preserve">Lezen B2 – </w:t>
      </w:r>
      <w:r w:rsidR="00DC3399" w:rsidRPr="00F83991">
        <w:rPr>
          <w:i/>
          <w:noProof/>
          <w:sz w:val="21"/>
          <w:szCs w:val="21"/>
          <w:lang w:val="en-GB"/>
        </w:rPr>
        <w:t xml:space="preserve">Lezen om informatie op te doen: </w:t>
      </w:r>
      <w:r w:rsidR="00234D40" w:rsidRPr="00234D40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innemen. (LEB2-3a)</w:t>
      </w:r>
    </w:p>
    <w:p w14:paraId="0657F470" w14:textId="3B4A512E" w:rsidR="00641942" w:rsidRPr="00F83991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83991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83991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83991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83991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83991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83991">
        <w:rPr>
          <w:rFonts w:cs="Arial"/>
          <w:b/>
          <w:sz w:val="21"/>
          <w:szCs w:val="21"/>
          <w:lang w:val="en-GB"/>
        </w:rPr>
        <w:t>Intro</w:t>
      </w:r>
    </w:p>
    <w:p w14:paraId="7317A3E8" w14:textId="3541CAAF" w:rsidR="006C5751" w:rsidRPr="00053B4D" w:rsidRDefault="00053B4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 w:rsidRPr="00053B4D">
        <w:rPr>
          <w:rFonts w:eastAsia="Times New Roman"/>
          <w:sz w:val="21"/>
          <w:szCs w:val="21"/>
        </w:rPr>
        <w:t>In the UK, people are talking about animal testing.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F83991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483F1D92" w14:textId="4119325B" w:rsidR="00BD0704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B818CB">
        <w:rPr>
          <w:rFonts w:eastAsia="MS Mincho" w:cs="Arial"/>
          <w:lang w:val="en-GB" w:eastAsia="nl-NL"/>
        </w:rPr>
        <w:t xml:space="preserve">Brainstorm about animal testing and write down 5 or more words or phrases related to </w:t>
      </w:r>
      <w:r w:rsidR="00060C6D">
        <w:rPr>
          <w:rFonts w:eastAsia="MS Mincho" w:cs="Arial"/>
          <w:lang w:val="en-GB" w:eastAsia="nl-NL"/>
        </w:rPr>
        <w:t>it</w:t>
      </w:r>
      <w:r w:rsidR="00B818CB">
        <w:rPr>
          <w:rFonts w:eastAsia="MS Mincho" w:cs="Arial"/>
          <w:lang w:val="en-GB" w:eastAsia="nl-NL"/>
        </w:rPr>
        <w:t xml:space="preserve">. 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F494BA9" w14:textId="77777777" w:rsidR="005B4AA3" w:rsidRPr="00F83991" w:rsidRDefault="005B4AA3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9A1F1E2" w:rsidR="007D337C" w:rsidRPr="00F83991" w:rsidRDefault="00797EF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Guinea Pigs</w:t>
      </w:r>
    </w:p>
    <w:p w14:paraId="0CD12369" w14:textId="77777777" w:rsidR="00487830" w:rsidRPr="00F83991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45E6C313" w14:textId="2D6F10D2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People are talking a lot about animal testing in the UK currently.</w:t>
      </w:r>
    </w:p>
    <w:p w14:paraId="7F752674" w14:textId="77777777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58054F2E" w14:textId="365C7A2E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What is </w:t>
      </w:r>
      <w:hyperlink r:id="rId9" w:history="1">
        <w:r w:rsidRPr="00053B4D">
          <w:rPr>
            <w:rStyle w:val="Hyperlink"/>
            <w:rFonts w:eastAsia="Times New Roman"/>
          </w:rPr>
          <w:t>animal testing</w:t>
        </w:r>
      </w:hyperlink>
      <w:r>
        <w:rPr>
          <w:rFonts w:eastAsia="Times New Roman"/>
        </w:rPr>
        <w:t xml:space="preserve"> and why are people talking about it?</w:t>
      </w:r>
    </w:p>
    <w:p w14:paraId="709226AB" w14:textId="77777777" w:rsidR="003E3665" w:rsidRPr="00F83991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05410092" w14:textId="29BF9BEF" w:rsidR="00797EF1" w:rsidRDefault="00797EF1" w:rsidP="00797EF1">
      <w:pPr>
        <w:widowControl w:val="0"/>
        <w:spacing w:line="240" w:lineRule="auto"/>
        <w:rPr>
          <w:rFonts w:cs="Arial"/>
          <w:lang w:val="en-GB"/>
        </w:rPr>
      </w:pPr>
      <w:r w:rsidRPr="007D6756">
        <w:rPr>
          <w:rFonts w:cs="Arial"/>
          <w:lang w:val="en-GB"/>
        </w:rPr>
        <w:t>Read the text. Find (and mark) the following words in the text:</w:t>
      </w:r>
      <w:r w:rsidRPr="00797EF1">
        <w:rPr>
          <w:rFonts w:cs="Arial"/>
          <w:lang w:val="en-GB"/>
        </w:rPr>
        <w:t xml:space="preserve"> </w:t>
      </w:r>
    </w:p>
    <w:p w14:paraId="159C8FB1" w14:textId="24DF09DF" w:rsidR="00797EF1" w:rsidRPr="00E427DF" w:rsidRDefault="007A797A" w:rsidP="00797EF1">
      <w:pPr>
        <w:spacing w:line="240" w:lineRule="auto"/>
        <w:rPr>
          <w:i/>
        </w:rPr>
      </w:pPr>
      <w:r>
        <w:rPr>
          <w:i/>
        </w:rPr>
        <w:t xml:space="preserve">policy – </w:t>
      </w:r>
      <w:r w:rsidR="00797EF1" w:rsidRPr="006F5C27">
        <w:rPr>
          <w:i/>
        </w:rPr>
        <w:t>outrageous</w:t>
      </w:r>
      <w:r w:rsidR="00797EF1">
        <w:rPr>
          <w:i/>
        </w:rPr>
        <w:t xml:space="preserve"> – lifted the </w:t>
      </w:r>
      <w:r w:rsidR="00797EF1" w:rsidRPr="006F5C27">
        <w:rPr>
          <w:i/>
        </w:rPr>
        <w:t>ban</w:t>
      </w:r>
      <w:r w:rsidR="00797EF1">
        <w:rPr>
          <w:i/>
        </w:rPr>
        <w:t xml:space="preserve"> – </w:t>
      </w:r>
      <w:r w:rsidR="00797EF1" w:rsidRPr="006F5C27">
        <w:rPr>
          <w:i/>
        </w:rPr>
        <w:t>committed</w:t>
      </w:r>
      <w:r w:rsidR="00797EF1">
        <w:rPr>
          <w:i/>
        </w:rPr>
        <w:t xml:space="preserve"> – </w:t>
      </w:r>
      <w:r w:rsidR="00797EF1" w:rsidRPr="006F5C27">
        <w:rPr>
          <w:i/>
        </w:rPr>
        <w:t>scientific research</w:t>
      </w:r>
      <w:r w:rsidR="00797EF1">
        <w:rPr>
          <w:i/>
        </w:rPr>
        <w:t xml:space="preserve"> – </w:t>
      </w:r>
      <w:r w:rsidR="00797EF1" w:rsidRPr="006F5C27">
        <w:rPr>
          <w:i/>
        </w:rPr>
        <w:t>legal</w:t>
      </w:r>
      <w:r w:rsidR="00797EF1">
        <w:rPr>
          <w:i/>
        </w:rPr>
        <w:t xml:space="preserve"> – </w:t>
      </w:r>
      <w:r w:rsidR="00797EF1" w:rsidRPr="006F5C27">
        <w:rPr>
          <w:i/>
        </w:rPr>
        <w:t>benefits</w:t>
      </w:r>
      <w:r w:rsidR="00797EF1">
        <w:rPr>
          <w:i/>
        </w:rPr>
        <w:t xml:space="preserve"> – </w:t>
      </w:r>
      <w:r w:rsidR="00797EF1" w:rsidRPr="006F5C27">
        <w:rPr>
          <w:i/>
        </w:rPr>
        <w:t>a rodent</w:t>
      </w:r>
      <w:r w:rsidR="00797EF1">
        <w:rPr>
          <w:i/>
        </w:rPr>
        <w:t xml:space="preserve"> – </w:t>
      </w:r>
      <w:r w:rsidR="00797EF1" w:rsidRPr="006F5C27">
        <w:rPr>
          <w:i/>
        </w:rPr>
        <w:t>species</w:t>
      </w:r>
      <w:r w:rsidR="00797EF1">
        <w:rPr>
          <w:i/>
        </w:rPr>
        <w:t xml:space="preserve"> – </w:t>
      </w:r>
      <w:r w:rsidR="00797EF1" w:rsidRPr="006F5C27">
        <w:rPr>
          <w:i/>
        </w:rPr>
        <w:t>suitable</w:t>
      </w:r>
      <w:r w:rsidR="00797EF1">
        <w:rPr>
          <w:i/>
        </w:rPr>
        <w:t xml:space="preserve"> – </w:t>
      </w:r>
      <w:r w:rsidR="00797EF1" w:rsidRPr="006F5C27">
        <w:rPr>
          <w:i/>
        </w:rPr>
        <w:t>campaigners</w:t>
      </w:r>
      <w:r w:rsidR="00797EF1">
        <w:rPr>
          <w:i/>
        </w:rPr>
        <w:t xml:space="preserve"> – </w:t>
      </w:r>
      <w:r w:rsidR="00797EF1" w:rsidRPr="006F5C27">
        <w:rPr>
          <w:i/>
        </w:rPr>
        <w:t>inhumane</w:t>
      </w:r>
      <w:r w:rsidR="00797EF1">
        <w:rPr>
          <w:i/>
        </w:rPr>
        <w:t xml:space="preserve"> – </w:t>
      </w:r>
      <w:r w:rsidR="00797EF1" w:rsidRPr="006F5C27">
        <w:rPr>
          <w:i/>
        </w:rPr>
        <w:t>essential</w:t>
      </w:r>
      <w:r w:rsidR="00797EF1">
        <w:rPr>
          <w:i/>
        </w:rPr>
        <w:t xml:space="preserve"> – (to) </w:t>
      </w:r>
      <w:r w:rsidR="00797EF1" w:rsidRPr="006F5C27">
        <w:rPr>
          <w:i/>
        </w:rPr>
        <w:t>harm</w:t>
      </w:r>
    </w:p>
    <w:p w14:paraId="218A4AA3" w14:textId="0C6008D8" w:rsidR="00797EF1" w:rsidRDefault="00797EF1" w:rsidP="00797EF1">
      <w:pPr>
        <w:tabs>
          <w:tab w:val="left" w:leader="dot" w:pos="9356"/>
        </w:tabs>
        <w:spacing w:before="120" w:after="0" w:line="240" w:lineRule="auto"/>
        <w:rPr>
          <w:rStyle w:val="deftext"/>
          <w:lang w:val="en-GB"/>
        </w:rPr>
      </w:pPr>
      <w:r w:rsidRPr="00F83991">
        <w:rPr>
          <w:rStyle w:val="deftext"/>
          <w:lang w:val="en-GB"/>
        </w:rPr>
        <w:t>Match the above words and expressions with their correct definitions.</w:t>
      </w:r>
    </w:p>
    <w:p w14:paraId="515E2395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ab/>
        <w:t>allowed by the law</w:t>
      </w:r>
    </w:p>
    <w:p w14:paraId="2387F933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b</w:t>
      </w:r>
      <w:r>
        <w:rPr>
          <w:rStyle w:val="deftext"/>
          <w:rFonts w:eastAsia="Times New Roman"/>
        </w:rPr>
        <w:tab/>
        <w:t>careful study that is done by scientists to find new knowledge about something</w:t>
      </w:r>
    </w:p>
    <w:p w14:paraId="326FECD9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c</w:t>
      </w:r>
      <w:r>
        <w:rPr>
          <w:rFonts w:eastAsiaTheme="minorEastAsia" w:cs="Calibri"/>
          <w:lang w:val="en-US" w:eastAsia="ja-JP"/>
        </w:rPr>
        <w:tab/>
        <w:t>doing everything to make sure something will definitely happen</w:t>
      </w:r>
    </w:p>
    <w:p w14:paraId="0ADE1A13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d</w:t>
      </w:r>
      <w:r>
        <w:rPr>
          <w:rStyle w:val="deftext"/>
          <w:rFonts w:eastAsia="Times New Roman"/>
        </w:rPr>
        <w:tab/>
        <w:t>extremely important and necessary</w:t>
      </w:r>
    </w:p>
    <w:p w14:paraId="059B0B32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e</w:t>
      </w:r>
      <w:r>
        <w:rPr>
          <w:rStyle w:val="deftext"/>
          <w:rFonts w:eastAsia="Times New Roman"/>
        </w:rPr>
        <w:tab/>
        <w:t>a group of animals or plants that are similar</w:t>
      </w:r>
    </w:p>
    <w:p w14:paraId="28092ACC" w14:textId="77777777" w:rsidR="00797EF1" w:rsidRPr="00A82126" w:rsidRDefault="00797EF1" w:rsidP="00797EF1">
      <w:pPr>
        <w:spacing w:after="0" w:line="240" w:lineRule="auto"/>
        <w:ind w:left="397" w:hanging="397"/>
      </w:pPr>
      <w:r>
        <w:rPr>
          <w:rStyle w:val="deftext"/>
          <w:rFonts w:eastAsia="Times New Roman"/>
        </w:rPr>
        <w:t>f</w:t>
      </w:r>
      <w:r>
        <w:rPr>
          <w:rStyle w:val="deftext"/>
          <w:rFonts w:eastAsia="Times New Roman"/>
        </w:rPr>
        <w:tab/>
        <w:t>to hurt or injure an animal or person</w:t>
      </w:r>
    </w:p>
    <w:p w14:paraId="02BB9F57" w14:textId="77777777" w:rsidR="00797EF1" w:rsidRPr="00A82126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g</w:t>
      </w:r>
      <w:r>
        <w:rPr>
          <w:rFonts w:eastAsiaTheme="minorEastAsia" w:cs="Calibri"/>
          <w:lang w:val="en-US" w:eastAsia="ja-JP"/>
        </w:rPr>
        <w:tab/>
        <w:t>n</w:t>
      </w:r>
      <w:r>
        <w:rPr>
          <w:rStyle w:val="deftext"/>
          <w:rFonts w:eastAsia="Times New Roman"/>
        </w:rPr>
        <w:t>ot kind or gentle to people or animals</w:t>
      </w:r>
    </w:p>
    <w:p w14:paraId="2DE25F30" w14:textId="77777777" w:rsidR="007A797A" w:rsidRDefault="00797EF1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h</w:t>
      </w:r>
      <w:r>
        <w:rPr>
          <w:rFonts w:eastAsiaTheme="minorEastAsia" w:cs="Calibri"/>
          <w:lang w:val="en-US" w:eastAsia="ja-JP"/>
        </w:rPr>
        <w:tab/>
      </w:r>
      <w:r w:rsidR="007A797A">
        <w:rPr>
          <w:rStyle w:val="deftext"/>
          <w:rFonts w:eastAsia="Times New Roman"/>
        </w:rPr>
        <w:t>an officially accepted set of rules about what should be done</w:t>
      </w:r>
      <w:r w:rsidR="007A797A">
        <w:rPr>
          <w:rFonts w:eastAsiaTheme="minorEastAsia" w:cs="Calibri"/>
          <w:lang w:val="en-US" w:eastAsia="ja-JP"/>
        </w:rPr>
        <w:t xml:space="preserve"> </w:t>
      </w:r>
    </w:p>
    <w:p w14:paraId="72DC8E2A" w14:textId="7351266B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i</w:t>
      </w:r>
      <w:r>
        <w:rPr>
          <w:rFonts w:eastAsiaTheme="minorEastAsia" w:cs="Calibri"/>
          <w:lang w:val="en-US" w:eastAsia="ja-JP"/>
        </w:rPr>
        <w:tab/>
      </w:r>
      <w:r w:rsidR="00797EF1">
        <w:rPr>
          <w:rFonts w:eastAsiaTheme="minorEastAsia" w:cs="Calibri"/>
          <w:lang w:val="en-US" w:eastAsia="ja-JP"/>
        </w:rPr>
        <w:t>people who carry out activities because they want social or political things to change</w:t>
      </w:r>
    </w:p>
    <w:p w14:paraId="1246DEFE" w14:textId="1A8CC144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j</w:t>
      </w:r>
      <w:r w:rsidR="00797EF1">
        <w:rPr>
          <w:rStyle w:val="deftext"/>
          <w:rFonts w:eastAsia="Times New Roman"/>
        </w:rPr>
        <w:tab/>
        <w:t>positive and helpful results</w:t>
      </w:r>
    </w:p>
    <w:p w14:paraId="43E578E3" w14:textId="3305AC09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k</w:t>
      </w:r>
      <w:r w:rsidR="00797EF1">
        <w:rPr>
          <w:rFonts w:eastAsiaTheme="minorEastAsia" w:cs="Calibri"/>
          <w:lang w:val="en-US" w:eastAsia="ja-JP"/>
        </w:rPr>
        <w:tab/>
        <w:t>right or good for a specific purpose</w:t>
      </w:r>
    </w:p>
    <w:p w14:paraId="555B624C" w14:textId="04B4A64A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l</w:t>
      </w:r>
      <w:r w:rsidR="00797EF1">
        <w:rPr>
          <w:rStyle w:val="deftext"/>
          <w:rFonts w:eastAsia="Times New Roman"/>
        </w:rPr>
        <w:tab/>
        <w:t>a small animal (such as a mouse or rat) that has sharp front teeth</w:t>
      </w:r>
    </w:p>
    <w:p w14:paraId="2DD6E28A" w14:textId="62D4ED79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Style w:val="deftext"/>
          <w:rFonts w:eastAsia="Times New Roman"/>
        </w:rPr>
        <w:t>m</w:t>
      </w:r>
      <w:r w:rsidR="00797EF1">
        <w:rPr>
          <w:rStyle w:val="deftext"/>
          <w:rFonts w:eastAsia="Times New Roman"/>
        </w:rPr>
        <w:tab/>
        <w:t>stopped an official rule saying that people are not allowed to do something</w:t>
      </w:r>
    </w:p>
    <w:p w14:paraId="27BD9550" w14:textId="415F9A33" w:rsidR="00797EF1" w:rsidRPr="00A82126" w:rsidRDefault="007A797A" w:rsidP="00797EF1">
      <w:pPr>
        <w:widowControl w:val="0"/>
        <w:autoSpaceDE w:val="0"/>
        <w:autoSpaceDN w:val="0"/>
        <w:adjustRightInd w:val="0"/>
        <w:spacing w:after="0" w:line="240" w:lineRule="auto"/>
        <w:ind w:left="397" w:hanging="397"/>
        <w:rPr>
          <w:rFonts w:eastAsiaTheme="minorEastAsia" w:cs="Calibri"/>
          <w:lang w:val="en-US" w:eastAsia="ja-JP"/>
        </w:rPr>
      </w:pPr>
      <w:r>
        <w:rPr>
          <w:rFonts w:eastAsiaTheme="minorEastAsia" w:cs="Calibri"/>
          <w:lang w:val="en-US" w:eastAsia="ja-JP"/>
        </w:rPr>
        <w:t>n</w:t>
      </w:r>
      <w:r w:rsidR="00797EF1">
        <w:rPr>
          <w:rFonts w:eastAsiaTheme="minorEastAsia" w:cs="Calibri"/>
          <w:lang w:val="en-US" w:eastAsia="ja-JP"/>
        </w:rPr>
        <w:tab/>
        <w:t>unacceptable and shocking</w:t>
      </w:r>
    </w:p>
    <w:p w14:paraId="1A12D7A5" w14:textId="77777777" w:rsidR="003D756D" w:rsidRPr="00F83991" w:rsidRDefault="003D756D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593C4D72" w14:textId="68960767" w:rsidR="00053B4D" w:rsidRPr="00053B4D" w:rsidRDefault="00053B4D" w:rsidP="00053B4D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053B4D">
        <w:rPr>
          <w:lang w:val="en-GB"/>
        </w:rPr>
        <w:t>Why is animal testing in the news in the UK?</w:t>
      </w:r>
    </w:p>
    <w:p w14:paraId="797405FF" w14:textId="4C2CAA81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1</w:t>
      </w:r>
      <w:r w:rsidRPr="00951102">
        <w:rPr>
          <w:rFonts w:eastAsiaTheme="minorEastAsia"/>
          <w:lang w:val="en-GB" w:eastAsia="nl-NL"/>
        </w:rPr>
        <w:tab/>
        <w:t>The EU chemical rules are no longer binding for the UK.</w:t>
      </w:r>
    </w:p>
    <w:p w14:paraId="731703F1" w14:textId="157F354E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2</w:t>
      </w:r>
      <w:r w:rsidRPr="00951102">
        <w:rPr>
          <w:rFonts w:eastAsiaTheme="minorEastAsia"/>
          <w:lang w:val="en-GB" w:eastAsia="nl-NL"/>
        </w:rPr>
        <w:tab/>
        <w:t>European rules for animal testing have changed.</w:t>
      </w:r>
    </w:p>
    <w:p w14:paraId="54FF1B94" w14:textId="766B82A0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3</w:t>
      </w:r>
      <w:r w:rsidRPr="00951102">
        <w:rPr>
          <w:rFonts w:eastAsiaTheme="minorEastAsia"/>
          <w:lang w:val="en-GB" w:eastAsia="nl-NL"/>
        </w:rPr>
        <w:tab/>
        <w:t>The UK government has changed the policy on animal testing.</w:t>
      </w:r>
    </w:p>
    <w:p w14:paraId="59D1CD50" w14:textId="42D4BD35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4</w:t>
      </w:r>
      <w:r w:rsidRPr="00951102">
        <w:rPr>
          <w:rFonts w:eastAsiaTheme="minorEastAsia"/>
          <w:lang w:val="en-GB" w:eastAsia="nl-NL"/>
        </w:rPr>
        <w:tab/>
        <w:t>UK politicians want to offer better protection for animals.</w:t>
      </w:r>
    </w:p>
    <w:p w14:paraId="7B283151" w14:textId="77777777" w:rsidR="00633455" w:rsidRPr="007D6756" w:rsidRDefault="00633455" w:rsidP="00633455">
      <w:pPr>
        <w:widowControl w:val="0"/>
        <w:spacing w:line="240" w:lineRule="auto"/>
        <w:rPr>
          <w:rFonts w:eastAsia="MS Mincho" w:cs="Arial"/>
          <w:lang w:val="en-GB"/>
        </w:rPr>
      </w:pPr>
    </w:p>
    <w:p w14:paraId="7D529D40" w14:textId="1AF59F84" w:rsidR="00053B4D" w:rsidRPr="00053B4D" w:rsidRDefault="00053B4D" w:rsidP="00053B4D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Pr="00053B4D">
        <w:rPr>
          <w:lang w:val="en-GB"/>
        </w:rPr>
        <w:t xml:space="preserve">Animal testing: true or false? </w:t>
      </w:r>
    </w:p>
    <w:p w14:paraId="65678DDE" w14:textId="7A2E2574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1</w:t>
      </w:r>
      <w:r w:rsidRPr="00951102">
        <w:rPr>
          <w:rFonts w:eastAsiaTheme="minorEastAsia"/>
          <w:lang w:val="en-GB" w:eastAsia="nl-NL"/>
        </w:rPr>
        <w:tab/>
        <w:t>Living anima</w:t>
      </w:r>
      <w:r w:rsidR="00951102">
        <w:rPr>
          <w:rFonts w:eastAsiaTheme="minorEastAsia"/>
          <w:lang w:val="en-GB" w:eastAsia="nl-NL"/>
        </w:rPr>
        <w:t>ls are used for animal testing.</w:t>
      </w:r>
    </w:p>
    <w:p w14:paraId="50BA73F6" w14:textId="670889E8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2</w:t>
      </w:r>
      <w:r w:rsidRPr="00951102">
        <w:rPr>
          <w:rFonts w:eastAsiaTheme="minorEastAsia"/>
          <w:lang w:val="en-GB" w:eastAsia="nl-NL"/>
        </w:rPr>
        <w:tab/>
        <w:t>Testing on living an</w:t>
      </w:r>
      <w:r w:rsidR="00951102">
        <w:rPr>
          <w:rFonts w:eastAsiaTheme="minorEastAsia"/>
          <w:lang w:val="en-GB" w:eastAsia="nl-NL"/>
        </w:rPr>
        <w:t>imals is not allowed in the UK.</w:t>
      </w:r>
    </w:p>
    <w:p w14:paraId="1BFF76F1" w14:textId="6C7AA3FF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3</w:t>
      </w:r>
      <w:r w:rsidRPr="00951102">
        <w:rPr>
          <w:rFonts w:eastAsiaTheme="minorEastAsia"/>
          <w:lang w:val="en-GB" w:eastAsia="nl-NL"/>
        </w:rPr>
        <w:tab/>
        <w:t>In the UK, new medicines must be tested on th</w:t>
      </w:r>
      <w:r w:rsidR="00951102">
        <w:rPr>
          <w:rFonts w:eastAsiaTheme="minorEastAsia"/>
          <w:lang w:val="en-GB" w:eastAsia="nl-NL"/>
        </w:rPr>
        <w:t>ree different types of animals.</w:t>
      </w:r>
    </w:p>
    <w:p w14:paraId="3282B579" w14:textId="09E8333C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4</w:t>
      </w:r>
      <w:r w:rsidRPr="00951102">
        <w:rPr>
          <w:rFonts w:eastAsiaTheme="minorEastAsia"/>
          <w:lang w:val="en-GB" w:eastAsia="nl-NL"/>
        </w:rPr>
        <w:tab/>
        <w:t>Not only m</w:t>
      </w:r>
      <w:r w:rsidR="00951102">
        <w:rPr>
          <w:rFonts w:eastAsiaTheme="minorEastAsia"/>
          <w:lang w:val="en-GB" w:eastAsia="nl-NL"/>
        </w:rPr>
        <w:t>edicines are tested on animals.</w:t>
      </w:r>
    </w:p>
    <w:p w14:paraId="5B78A617" w14:textId="6A7F6EAF" w:rsidR="00053B4D" w:rsidRPr="00951102" w:rsidRDefault="00053B4D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951102">
        <w:rPr>
          <w:rFonts w:eastAsiaTheme="minorEastAsia"/>
          <w:lang w:val="en-GB" w:eastAsia="nl-NL"/>
        </w:rPr>
        <w:t>5</w:t>
      </w:r>
      <w:r w:rsidRPr="00951102">
        <w:rPr>
          <w:rFonts w:eastAsiaTheme="minorEastAsia"/>
          <w:lang w:val="en-GB" w:eastAsia="nl-NL"/>
        </w:rPr>
        <w:tab/>
        <w:t>Cats, dogs and horses are</w:t>
      </w:r>
      <w:r w:rsidR="00951102">
        <w:rPr>
          <w:rFonts w:eastAsiaTheme="minorEastAsia"/>
          <w:lang w:val="en-GB" w:eastAsia="nl-NL"/>
        </w:rPr>
        <w:t xml:space="preserve"> never used for animal testing.</w:t>
      </w:r>
    </w:p>
    <w:p w14:paraId="6AE72E55" w14:textId="77777777" w:rsidR="00633455" w:rsidRPr="00403827" w:rsidRDefault="00633455" w:rsidP="00633455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5DB07061" w14:textId="6E1C257A" w:rsidR="00D122C7" w:rsidRDefault="00633455" w:rsidP="00D122C7">
      <w:pPr>
        <w:pStyle w:val="Geenafstand"/>
        <w:tabs>
          <w:tab w:val="left" w:pos="426"/>
        </w:tabs>
        <w:rPr>
          <w:lang w:val="en-GB"/>
        </w:rPr>
      </w:pPr>
      <w:r w:rsidRPr="00633455">
        <w:rPr>
          <w:lang w:val="en-GB"/>
        </w:rPr>
        <w:t>c</w:t>
      </w:r>
      <w:r w:rsidRPr="00633455">
        <w:rPr>
          <w:lang w:val="en-GB"/>
        </w:rPr>
        <w:tab/>
      </w:r>
      <w:r w:rsidR="007A797A">
        <w:rPr>
          <w:lang w:val="en-GB"/>
        </w:rPr>
        <w:t xml:space="preserve">Which of the following arguments are </w:t>
      </w:r>
      <w:r w:rsidR="00D122C7">
        <w:rPr>
          <w:lang w:val="en-GB"/>
        </w:rPr>
        <w:t>for and which are against</w:t>
      </w:r>
      <w:r w:rsidR="00D122C7" w:rsidRPr="00D122C7">
        <w:rPr>
          <w:lang w:val="en-GB"/>
        </w:rPr>
        <w:t xml:space="preserve"> </w:t>
      </w:r>
      <w:bookmarkStart w:id="0" w:name="_GoBack"/>
      <w:bookmarkEnd w:id="0"/>
      <w:r w:rsidR="00D122C7">
        <w:rPr>
          <w:lang w:val="en-GB"/>
        </w:rPr>
        <w:t>animal testing?</w:t>
      </w:r>
    </w:p>
    <w:p w14:paraId="58D21AA1" w14:textId="5C901462" w:rsidR="007A797A" w:rsidRPr="007A797A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has helpe</w:t>
      </w:r>
      <w:r w:rsidR="00951102">
        <w:rPr>
          <w:rFonts w:eastAsiaTheme="minorEastAsia"/>
          <w:lang w:val="en-GB" w:eastAsia="nl-NL"/>
        </w:rPr>
        <w:t>d to develop life saving cures.</w:t>
      </w:r>
    </w:p>
    <w:p w14:paraId="0F547399" w14:textId="46833ED5" w:rsidR="007A797A" w:rsidRPr="007A797A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is cruel.</w:t>
      </w:r>
    </w:p>
    <w:p w14:paraId="35E377A5" w14:textId="1B6C2224" w:rsidR="007A797A" w:rsidRPr="007A797A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is esse</w:t>
      </w:r>
      <w:r w:rsidR="00951102">
        <w:rPr>
          <w:rFonts w:eastAsiaTheme="minorEastAsia"/>
          <w:lang w:val="en-GB" w:eastAsia="nl-NL"/>
        </w:rPr>
        <w:t>ntial for the safety of humans.</w:t>
      </w:r>
    </w:p>
    <w:p w14:paraId="7271BE38" w14:textId="75E2926F" w:rsidR="007A797A" w:rsidRPr="007A797A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is effective because animals and huma</w:t>
      </w:r>
      <w:r w:rsidR="00951102">
        <w:rPr>
          <w:rFonts w:eastAsiaTheme="minorEastAsia"/>
          <w:lang w:val="en-GB" w:eastAsia="nl-NL"/>
        </w:rPr>
        <w:t>ns are biologically so similar.</w:t>
      </w:r>
    </w:p>
    <w:p w14:paraId="109B5CEA" w14:textId="6B96AE58" w:rsidR="007A797A" w:rsidRPr="007A797A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is not effective because animals are so different to humans.</w:t>
      </w:r>
    </w:p>
    <w:p w14:paraId="21FF43A0" w14:textId="16F5F342" w:rsidR="007A797A" w:rsidRPr="00951102" w:rsidRDefault="00D122C7" w:rsidP="00951102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</w:r>
      <w:r w:rsidR="007A797A" w:rsidRPr="007A797A">
        <w:rPr>
          <w:rFonts w:eastAsiaTheme="minorEastAsia"/>
          <w:lang w:val="en-GB" w:eastAsia="nl-NL"/>
        </w:rPr>
        <w:t>Animal testing is not necessary.</w:t>
      </w:r>
    </w:p>
    <w:p w14:paraId="1AC3623A" w14:textId="77777777" w:rsidR="00D122C7" w:rsidRDefault="00D122C7" w:rsidP="00633455">
      <w:pPr>
        <w:pStyle w:val="Geenafstand"/>
        <w:tabs>
          <w:tab w:val="left" w:pos="426"/>
        </w:tabs>
        <w:rPr>
          <w:lang w:val="en-GB"/>
        </w:rPr>
      </w:pPr>
    </w:p>
    <w:sectPr w:rsidR="00D122C7" w:rsidSect="00D97D9F">
      <w:headerReference w:type="default" r:id="rId10"/>
      <w:footerReference w:type="default" r:id="rId11"/>
      <w:pgSz w:w="11906" w:h="16838"/>
      <w:pgMar w:top="1418" w:right="1418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AE1A28" w:rsidRDefault="00AE1A28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AE1A28" w:rsidRDefault="00AE1A2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2D6790E9" w:rsidR="00AE1A28" w:rsidRPr="00605DA2" w:rsidRDefault="00AE1A28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20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AE1A28" w:rsidRDefault="00AE1A28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AE1A28" w:rsidRPr="0074604C" w:rsidRDefault="00AE1A28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AE1A28" w:rsidRPr="00474EBB" w:rsidRDefault="00AE1A28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AE1A28" w:rsidRDefault="00AE1A28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AE1A28" w:rsidRDefault="00AE1A2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AE1A28" w:rsidRDefault="00AE1A28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AE1A28" w:rsidRDefault="00AE1A28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FC8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8"/>
  </w:num>
  <w:num w:numId="3">
    <w:abstractNumId w:val="34"/>
  </w:num>
  <w:num w:numId="4">
    <w:abstractNumId w:val="6"/>
  </w:num>
  <w:num w:numId="5">
    <w:abstractNumId w:val="0"/>
  </w:num>
  <w:num w:numId="6">
    <w:abstractNumId w:val="38"/>
  </w:num>
  <w:num w:numId="7">
    <w:abstractNumId w:val="25"/>
  </w:num>
  <w:num w:numId="8">
    <w:abstractNumId w:val="39"/>
  </w:num>
  <w:num w:numId="9">
    <w:abstractNumId w:val="26"/>
  </w:num>
  <w:num w:numId="10">
    <w:abstractNumId w:val="10"/>
  </w:num>
  <w:num w:numId="11">
    <w:abstractNumId w:val="23"/>
  </w:num>
  <w:num w:numId="12">
    <w:abstractNumId w:val="11"/>
  </w:num>
  <w:num w:numId="13">
    <w:abstractNumId w:val="15"/>
  </w:num>
  <w:num w:numId="14">
    <w:abstractNumId w:val="30"/>
  </w:num>
  <w:num w:numId="15">
    <w:abstractNumId w:val="22"/>
  </w:num>
  <w:num w:numId="16">
    <w:abstractNumId w:val="14"/>
  </w:num>
  <w:num w:numId="17">
    <w:abstractNumId w:val="8"/>
  </w:num>
  <w:num w:numId="18">
    <w:abstractNumId w:val="21"/>
  </w:num>
  <w:num w:numId="19">
    <w:abstractNumId w:val="1"/>
  </w:num>
  <w:num w:numId="20">
    <w:abstractNumId w:val="32"/>
  </w:num>
  <w:num w:numId="21">
    <w:abstractNumId w:val="13"/>
  </w:num>
  <w:num w:numId="22">
    <w:abstractNumId w:val="17"/>
  </w:num>
  <w:num w:numId="23">
    <w:abstractNumId w:val="37"/>
  </w:num>
  <w:num w:numId="24">
    <w:abstractNumId w:val="19"/>
  </w:num>
  <w:num w:numId="25">
    <w:abstractNumId w:val="29"/>
  </w:num>
  <w:num w:numId="26">
    <w:abstractNumId w:val="5"/>
  </w:num>
  <w:num w:numId="27">
    <w:abstractNumId w:val="12"/>
  </w:num>
  <w:num w:numId="28">
    <w:abstractNumId w:val="36"/>
  </w:num>
  <w:num w:numId="29">
    <w:abstractNumId w:val="24"/>
  </w:num>
  <w:num w:numId="30">
    <w:abstractNumId w:val="3"/>
  </w:num>
  <w:num w:numId="31">
    <w:abstractNumId w:val="18"/>
  </w:num>
  <w:num w:numId="32">
    <w:abstractNumId w:val="33"/>
  </w:num>
  <w:num w:numId="33">
    <w:abstractNumId w:val="41"/>
  </w:num>
  <w:num w:numId="34">
    <w:abstractNumId w:val="35"/>
  </w:num>
  <w:num w:numId="35">
    <w:abstractNumId w:val="40"/>
  </w:num>
  <w:num w:numId="36">
    <w:abstractNumId w:val="16"/>
  </w:num>
  <w:num w:numId="37">
    <w:abstractNumId w:val="31"/>
  </w:num>
  <w:num w:numId="38">
    <w:abstractNumId w:val="27"/>
  </w:num>
  <w:num w:numId="39">
    <w:abstractNumId w:val="9"/>
  </w:num>
  <w:num w:numId="40">
    <w:abstractNumId w:val="7"/>
  </w:num>
  <w:num w:numId="41">
    <w:abstractNumId w:val="4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3CAE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65532759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09CC3-BFCF-A748-B698-F849FD97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721</TotalTime>
  <Pages>2</Pages>
  <Words>599</Words>
  <Characters>2560</Characters>
  <Application>Microsoft Macintosh Word</Application>
  <DocSecurity>0</DocSecurity>
  <Lines>40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3147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289</cp:revision>
  <cp:lastPrinted>2013-09-27T09:37:00Z</cp:lastPrinted>
  <dcterms:created xsi:type="dcterms:W3CDTF">2016-10-06T15:58:00Z</dcterms:created>
  <dcterms:modified xsi:type="dcterms:W3CDTF">2023-05-12T11:35:00Z</dcterms:modified>
  <cp:category/>
</cp:coreProperties>
</file>