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E49842B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D345A9">
        <w:rPr>
          <w:rFonts w:cs="Arial"/>
          <w:b/>
          <w:sz w:val="28"/>
          <w:szCs w:val="28"/>
          <w:lang w:val="en-GB"/>
        </w:rPr>
        <w:t>Old Boys’ Club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496AA8FF" w14:textId="457EF042" w:rsidR="00971C19" w:rsidRDefault="00971C19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>Het hing lang boven de markt, maar nu heeft Joe Biden dan een verklaring afgelegd over zijn plannen voor de presidentsverkiezingen van 2024.</w:t>
      </w:r>
    </w:p>
    <w:p w14:paraId="51E9D445" w14:textId="77777777" w:rsidR="00F97513" w:rsidRPr="003508FF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1"/>
          <w:szCs w:val="21"/>
        </w:rPr>
      </w:pPr>
      <w:r w:rsidRPr="003508FF">
        <w:rPr>
          <w:rFonts w:cs="Arial"/>
          <w:b/>
          <w:sz w:val="21"/>
          <w:szCs w:val="21"/>
        </w:rPr>
        <w:t>ERK-niveau</w:t>
      </w:r>
    </w:p>
    <w:p w14:paraId="14063DD3" w14:textId="6F1C5454" w:rsidR="004D386E" w:rsidRPr="003508FF" w:rsidRDefault="003508FF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Lezen B1 – </w:t>
      </w:r>
      <w:r w:rsidRPr="003508FF">
        <w:rPr>
          <w:rFonts w:eastAsia="MS Mincho" w:cs="Arial"/>
          <w:i/>
          <w:sz w:val="21"/>
          <w:szCs w:val="21"/>
        </w:rPr>
        <w:t xml:space="preserve">Lezen om informatie op te doen: </w:t>
      </w:r>
      <w:r w:rsidR="00E12D8D" w:rsidRPr="003508FF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</w:t>
      </w:r>
      <w:r w:rsidR="00096A8F" w:rsidRPr="003508FF">
        <w:rPr>
          <w:rFonts w:eastAsia="MS Mincho" w:cs="Arial"/>
          <w:i/>
          <w:sz w:val="21"/>
          <w:szCs w:val="21"/>
        </w:rPr>
        <w:t>. (LEB1-3</w:t>
      </w:r>
      <w:r w:rsidR="00E12D8D" w:rsidRPr="003508FF">
        <w:rPr>
          <w:rFonts w:eastAsia="MS Mincho" w:cs="Arial"/>
          <w:i/>
          <w:sz w:val="21"/>
          <w:szCs w:val="21"/>
        </w:rPr>
        <w:t>d</w:t>
      </w:r>
      <w:r w:rsidR="00096A8F" w:rsidRPr="003508FF">
        <w:rPr>
          <w:rFonts w:eastAsia="MS Mincho" w:cs="Arial"/>
          <w:i/>
          <w:sz w:val="21"/>
          <w:szCs w:val="21"/>
        </w:rPr>
        <w:t>)</w:t>
      </w:r>
    </w:p>
    <w:p w14:paraId="11CBDA00" w14:textId="5476E58D" w:rsidR="0062611E" w:rsidRPr="003508FF" w:rsidRDefault="00F97513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3508FF">
        <w:rPr>
          <w:rFonts w:eastAsia="MS Mincho" w:cs="Arial"/>
          <w:sz w:val="21"/>
          <w:szCs w:val="21"/>
        </w:rPr>
        <w:t xml:space="preserve">Leesstrategieën - </w:t>
      </w:r>
      <w:r w:rsidRPr="003508FF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3508FF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Pr="003508FF" w:rsidRDefault="00F358FB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  <w:lang w:val="en-GB"/>
        </w:rPr>
      </w:pPr>
      <w:r w:rsidRPr="00400A7E">
        <w:rPr>
          <w:rFonts w:cs="Arial"/>
          <w:b/>
          <w:sz w:val="21"/>
          <w:szCs w:val="21"/>
          <w:lang w:val="en-GB"/>
        </w:rPr>
        <w:t>Intro</w:t>
      </w:r>
    </w:p>
    <w:p w14:paraId="77BD9363" w14:textId="1BF50F8F" w:rsidR="002A1887" w:rsidRDefault="00971C19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  <w:r>
        <w:rPr>
          <w:rFonts w:eastAsia="Times New Roman"/>
        </w:rPr>
        <w:t>Keeping informed on American politics.</w:t>
      </w:r>
    </w:p>
    <w:p w14:paraId="60F8FAEA" w14:textId="6C79DD8C" w:rsidR="00C74A72" w:rsidRPr="009809EB" w:rsidRDefault="00C74A72" w:rsidP="00D345A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MS Mincho" w:cs="Arial"/>
          <w:sz w:val="21"/>
          <w:szCs w:val="21"/>
        </w:rPr>
      </w:pPr>
    </w:p>
    <w:p w14:paraId="0E12AD33" w14:textId="77777777" w:rsidR="00443585" w:rsidRDefault="00443585" w:rsidP="00D345A9">
      <w:pPr>
        <w:pStyle w:val="Geenafstand"/>
        <w:widowControl w:val="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400A7E">
        <w:rPr>
          <w:rFonts w:cs="Arial"/>
          <w:u w:val="single"/>
          <w:lang w:val="en-GB"/>
        </w:rPr>
        <w:t>Assignment 1</w:t>
      </w:r>
    </w:p>
    <w:p w14:paraId="6F0AFC8A" w14:textId="77777777" w:rsidR="004F2B58" w:rsidRDefault="004F2B58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  <w:r w:rsidRPr="00FF515C">
        <w:rPr>
          <w:rFonts w:eastAsia="MS Mincho" w:cs="Arial"/>
          <w:lang w:val="en-US" w:eastAsia="nl-NL"/>
        </w:rPr>
        <w:t xml:space="preserve"> </w:t>
      </w:r>
    </w:p>
    <w:p w14:paraId="4B6DEBB8" w14:textId="2565CFC1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a</w:t>
      </w:r>
      <w:r>
        <w:rPr>
          <w:rFonts w:eastAsia="MS Mincho" w:cs="Arial"/>
          <w:lang w:val="en-US" w:eastAsia="nl-NL"/>
        </w:rPr>
        <w:tab/>
      </w:r>
      <w:r w:rsidR="00EF00ED">
        <w:rPr>
          <w:rFonts w:eastAsia="MS Mincho" w:cs="Arial"/>
          <w:lang w:val="en-US" w:eastAsia="nl-NL"/>
        </w:rPr>
        <w:t>List three or more presidents of the United States of America.</w:t>
      </w:r>
    </w:p>
    <w:p w14:paraId="51089B2D" w14:textId="53FF0644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="00E502E5">
        <w:rPr>
          <w:rFonts w:eastAsia="Times New Roman"/>
        </w:rPr>
        <w:t>How many woman presidents of the United States of America have there been?</w:t>
      </w:r>
    </w:p>
    <w:p w14:paraId="5235FF8A" w14:textId="77777777" w:rsidR="007402E2" w:rsidRDefault="007402E2" w:rsidP="00D345A9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374E300" w:rsidR="007D337C" w:rsidRDefault="00D345A9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Old Boys’ Club</w:t>
      </w:r>
    </w:p>
    <w:p w14:paraId="1AFE2575" w14:textId="77777777" w:rsidR="00982386" w:rsidRDefault="00982386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63FEE2B" w14:textId="58D40644" w:rsidR="003977C4" w:rsidRPr="00FC5E97" w:rsidRDefault="00FC5E97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yperlink"/>
        </w:rPr>
      </w:pPr>
      <w:r>
        <w:fldChar w:fldCharType="begin"/>
      </w:r>
      <w:r>
        <w:instrText xml:space="preserve"> HYPERLINK "https://www.cbc.ca/kidsnews/post/icymi-joe-biden-is-running-for-u.s.-president-again" </w:instrText>
      </w:r>
      <w:r>
        <w:fldChar w:fldCharType="separate"/>
      </w:r>
      <w:r w:rsidR="003977C4" w:rsidRPr="00FC5E97">
        <w:rPr>
          <w:rStyle w:val="Hyperlink"/>
        </w:rPr>
        <w:t>The current president of the United States of America had something to say to all Americans.</w:t>
      </w:r>
    </w:p>
    <w:p w14:paraId="2C41D51D" w14:textId="4F2449E3" w:rsidR="003977C4" w:rsidRPr="00FC5E97" w:rsidRDefault="00FC5E97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yperlink"/>
        </w:rPr>
      </w:pPr>
      <w:r w:rsidRPr="00FC5E97">
        <w:rPr>
          <w:rStyle w:val="Hyperlink"/>
        </w:rPr>
        <w:t>Click to read more about the president’s statement.</w:t>
      </w:r>
    </w:p>
    <w:p w14:paraId="0978B090" w14:textId="44FA5664" w:rsidR="00A374C5" w:rsidRDefault="00FC5E97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  <w:r>
        <w:fldChar w:fldCharType="end"/>
      </w: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345A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32C667DA" w14:textId="18C9F799" w:rsidR="00D345A9" w:rsidRDefault="00D345A9" w:rsidP="00D345A9">
      <w:pPr>
        <w:spacing w:after="0" w:line="240" w:lineRule="auto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  <w:t>Read the text. Find and mark the following words and expressions:</w:t>
      </w:r>
    </w:p>
    <w:p w14:paraId="4EAC568F" w14:textId="008AE746" w:rsidR="00D345A9" w:rsidRDefault="00D345A9" w:rsidP="00D345A9">
      <w:pPr>
        <w:spacing w:after="0" w:line="240" w:lineRule="auto"/>
        <w:ind w:left="708"/>
        <w:rPr>
          <w:i/>
          <w:lang w:val="en-GB"/>
        </w:rPr>
      </w:pPr>
      <w:r w:rsidRPr="00DC1942">
        <w:rPr>
          <w:i/>
          <w:lang w:val="en-GB"/>
        </w:rPr>
        <w:t>serve – a term – announcement – widely expected – unfinished business – campaign – equally – approval ratings – performance – supporters – election – beat</w:t>
      </w:r>
    </w:p>
    <w:p w14:paraId="301C6B59" w14:textId="77777777" w:rsidR="00D345A9" w:rsidRPr="00D345A9" w:rsidRDefault="00D345A9" w:rsidP="00D345A9">
      <w:pPr>
        <w:spacing w:after="0" w:line="240" w:lineRule="auto"/>
        <w:rPr>
          <w:lang w:val="en-GB"/>
        </w:rPr>
      </w:pPr>
    </w:p>
    <w:p w14:paraId="44819DB1" w14:textId="6EBDDCE1" w:rsidR="00D345A9" w:rsidRPr="00D345A9" w:rsidRDefault="00D345A9" w:rsidP="00EF00ED">
      <w:pPr>
        <w:spacing w:after="0"/>
        <w:rPr>
          <w:rFonts w:eastAsiaTheme="minorEastAsia"/>
          <w:lang w:val="en-GB" w:eastAsia="nl-NL"/>
        </w:rPr>
      </w:pPr>
      <w:r w:rsidRPr="00D345A9">
        <w:rPr>
          <w:rFonts w:eastAsiaTheme="minorEastAsia"/>
          <w:lang w:val="en-GB" w:eastAsia="nl-NL"/>
        </w:rPr>
        <w:t>b</w:t>
      </w:r>
      <w:r w:rsidRPr="00D345A9">
        <w:rPr>
          <w:rFonts w:eastAsiaTheme="minorEastAsia"/>
          <w:lang w:val="en-GB" w:eastAsia="nl-NL"/>
        </w:rPr>
        <w:tab/>
        <w:t xml:space="preserve">Insert the above words </w:t>
      </w:r>
      <w:r>
        <w:rPr>
          <w:rFonts w:eastAsiaTheme="minorEastAsia"/>
          <w:lang w:val="en-GB" w:eastAsia="nl-NL"/>
        </w:rPr>
        <w:t xml:space="preserve">and expressions </w:t>
      </w:r>
      <w:r w:rsidRPr="00D345A9">
        <w:rPr>
          <w:rFonts w:eastAsiaTheme="minorEastAsia"/>
          <w:lang w:val="en-GB" w:eastAsia="nl-NL"/>
        </w:rPr>
        <w:t>to make correct sentences.</w:t>
      </w:r>
    </w:p>
    <w:p w14:paraId="3B8B5ECD" w14:textId="73BEC0A5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lang w:val="en-GB"/>
        </w:rPr>
      </w:pPr>
      <w:r w:rsidRPr="00D345A9">
        <w:rPr>
          <w:rFonts w:eastAsia="Times New Roman"/>
        </w:rPr>
        <w:t xml:space="preserve">A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is when a group of people organize many activities. They want to achieve something with their activities. For example political change.</w:t>
      </w:r>
    </w:p>
    <w:p w14:paraId="6CC0AD98" w14:textId="02E551DA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Style w:val="deftext"/>
          <w:rFonts w:eastAsia="Times New Roman"/>
        </w:rPr>
      </w:pP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is the period of time during which a party or a government is in power.</w:t>
      </w:r>
    </w:p>
    <w:p w14:paraId="36D0993B" w14:textId="3835D9BF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Fonts w:eastAsia="Times New Roman"/>
        </w:rPr>
      </w:pPr>
      <w:r w:rsidRPr="00D345A9">
        <w:rPr>
          <w:rFonts w:eastAsia="Times New Roman"/>
        </w:rPr>
        <w:t xml:space="preserve">An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 xml:space="preserve">is a public statement </w:t>
      </w:r>
      <w:r w:rsidRPr="00D345A9">
        <w:rPr>
          <w:rStyle w:val="deftext"/>
          <w:rFonts w:eastAsia="Times New Roman"/>
        </w:rPr>
        <w:t>that tells people something</w:t>
      </w:r>
      <w:r w:rsidRPr="00D345A9">
        <w:rPr>
          <w:rFonts w:eastAsia="Times New Roman"/>
        </w:rPr>
        <w:t xml:space="preserve"> will happen.</w:t>
      </w:r>
    </w:p>
    <w:p w14:paraId="7B932D65" w14:textId="6A14CA33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lang w:val="en-GB"/>
        </w:rPr>
      </w:pPr>
      <w:r w:rsidRPr="00D345A9">
        <w:rPr>
          <w:rFonts w:eastAsia="Times New Roman"/>
        </w:rPr>
        <w:t xml:space="preserve">An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is when people vote to choose a person to become their leader.</w:t>
      </w:r>
    </w:p>
    <w:p w14:paraId="58416809" w14:textId="5886C75C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lang w:val="en-GB"/>
        </w:rPr>
      </w:pPr>
      <w:r w:rsidRPr="00971C19">
        <w:rPr>
          <w:rStyle w:val="hi"/>
          <w:rFonts w:eastAsia="Times New Roman"/>
        </w:rPr>
        <w:t>.............................</w:t>
      </w:r>
      <w:r w:rsidRPr="00D345A9">
        <w:rPr>
          <w:lang w:val="en-GB"/>
        </w:rPr>
        <w:t>means in a way that is the same for each person.</w:t>
      </w:r>
    </w:p>
    <w:p w14:paraId="60411448" w14:textId="63D8B054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Fonts w:eastAsia="Times New Roman"/>
        </w:rPr>
      </w:pPr>
      <w:r w:rsidRPr="00D345A9">
        <w:rPr>
          <w:rFonts w:eastAsia="Times New Roman"/>
        </w:rPr>
        <w:t xml:space="preserve">If you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 xml:space="preserve">someone in a game, you win the game. </w:t>
      </w:r>
    </w:p>
    <w:p w14:paraId="3BB40764" w14:textId="6C714D8B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Fonts w:eastAsia="Times New Roman"/>
        </w:rPr>
      </w:pPr>
      <w:r w:rsidRPr="00D345A9">
        <w:rPr>
          <w:rFonts w:eastAsia="Times New Roman"/>
        </w:rPr>
        <w:t xml:space="preserve">If you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as a president, you spend your time doing the job of a president.</w:t>
      </w:r>
    </w:p>
    <w:p w14:paraId="048C5D20" w14:textId="367F22D1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lang w:val="en-GB"/>
        </w:rPr>
      </w:pPr>
      <w:r w:rsidRPr="00D345A9">
        <w:rPr>
          <w:rFonts w:eastAsia="Times New Roman"/>
        </w:rPr>
        <w:t xml:space="preserve">Someone's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is how successful they are or how well they do something.</w:t>
      </w:r>
    </w:p>
    <w:p w14:paraId="17DD4748" w14:textId="1C941B82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Fonts w:eastAsia="Times New Roman"/>
        </w:rPr>
      </w:pP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 xml:space="preserve">are people who agree </w:t>
      </w:r>
      <w:r w:rsidR="00971C19">
        <w:rPr>
          <w:rFonts w:eastAsia="Times New Roman"/>
        </w:rPr>
        <w:t xml:space="preserve">with </w:t>
      </w:r>
      <w:r w:rsidRPr="00D345A9">
        <w:rPr>
          <w:rFonts w:eastAsia="Times New Roman"/>
        </w:rPr>
        <w:t>and stand by someone else.</w:t>
      </w:r>
    </w:p>
    <w:p w14:paraId="1F04408B" w14:textId="02288170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Style w:val="deftext"/>
          <w:rFonts w:eastAsia="Times New Roman"/>
        </w:rPr>
      </w:pPr>
      <w:r w:rsidRPr="00D345A9">
        <w:rPr>
          <w:lang w:val="en-GB"/>
        </w:rPr>
        <w:t xml:space="preserve">The </w:t>
      </w:r>
      <w:r w:rsidR="00971C19">
        <w:rPr>
          <w:rStyle w:val="hi"/>
          <w:rFonts w:eastAsia="Times New Roman"/>
        </w:rPr>
        <w:t>.......................</w:t>
      </w:r>
      <w:r w:rsidRPr="00D345A9">
        <w:rPr>
          <w:lang w:val="en-GB"/>
        </w:rPr>
        <w:t xml:space="preserve">show </w:t>
      </w:r>
      <w:r w:rsidRPr="00D345A9">
        <w:rPr>
          <w:rStyle w:val="deftext"/>
          <w:rFonts w:eastAsia="Times New Roman"/>
        </w:rPr>
        <w:t>how many people in the country  believe a leader is doing a good job.</w:t>
      </w:r>
    </w:p>
    <w:p w14:paraId="012CCE7F" w14:textId="4BCADEBB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lang w:val="en-GB"/>
        </w:rPr>
      </w:pPr>
      <w:r w:rsidRPr="00D345A9">
        <w:rPr>
          <w:lang w:val="en-GB"/>
        </w:rPr>
        <w:t xml:space="preserve">When many people think something is going to happen, this thing is </w:t>
      </w:r>
      <w:r w:rsidRPr="00971C19">
        <w:rPr>
          <w:rStyle w:val="hi"/>
          <w:rFonts w:eastAsia="Times New Roman"/>
        </w:rPr>
        <w:t>.....................................</w:t>
      </w:r>
      <w:r w:rsidRPr="00971C19">
        <w:rPr>
          <w:lang w:val="en-GB"/>
        </w:rPr>
        <w:t>.</w:t>
      </w:r>
    </w:p>
    <w:p w14:paraId="2EFA81E1" w14:textId="1403D0A3" w:rsidR="00D345A9" w:rsidRPr="00D345A9" w:rsidRDefault="00D345A9" w:rsidP="00EF00ED">
      <w:pPr>
        <w:pStyle w:val="Lijstalinea"/>
        <w:numPr>
          <w:ilvl w:val="0"/>
          <w:numId w:val="9"/>
        </w:numPr>
        <w:spacing w:after="0"/>
        <w:contextualSpacing w:val="0"/>
        <w:rPr>
          <w:rFonts w:eastAsia="Times New Roman"/>
        </w:rPr>
      </w:pPr>
      <w:r w:rsidRPr="00D345A9">
        <w:rPr>
          <w:rFonts w:eastAsia="Times New Roman"/>
        </w:rPr>
        <w:t xml:space="preserve">You have </w:t>
      </w:r>
      <w:r w:rsidRPr="00971C19">
        <w:rPr>
          <w:rStyle w:val="hi"/>
          <w:rFonts w:eastAsia="Times New Roman"/>
        </w:rPr>
        <w:t>.............................</w:t>
      </w:r>
      <w:r w:rsidRPr="00D345A9">
        <w:rPr>
          <w:rFonts w:eastAsia="Times New Roman"/>
        </w:rPr>
        <w:t>when you have not yet completed all the work you need to do.</w:t>
      </w:r>
    </w:p>
    <w:p w14:paraId="6A7C9EEA" w14:textId="77777777" w:rsidR="00D345A9" w:rsidRDefault="00D345A9" w:rsidP="00D345A9">
      <w:pPr>
        <w:widowControl w:val="0"/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045AC135" w14:textId="77777777" w:rsidR="000E1BDE" w:rsidRDefault="000E1BDE" w:rsidP="00D345A9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14:paraId="4F0EDEF7" w14:textId="6D34DD3B" w:rsidR="00374373" w:rsidRDefault="00374373" w:rsidP="00D345A9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1017BD3F" w14:textId="4084CD1D" w:rsidR="003054FC" w:rsidRDefault="00C67A0A" w:rsidP="003054FC">
      <w:pPr>
        <w:spacing w:after="0" w:line="240" w:lineRule="auto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a</w:t>
      </w:r>
      <w:r>
        <w:rPr>
          <w:rFonts w:eastAsiaTheme="minorEastAsia"/>
          <w:lang w:val="en-GB" w:eastAsia="nl-NL"/>
        </w:rPr>
        <w:tab/>
      </w:r>
      <w:r w:rsidR="003054FC">
        <w:rPr>
          <w:rFonts w:eastAsiaTheme="minorEastAsia"/>
          <w:lang w:val="en-GB" w:eastAsia="nl-NL"/>
        </w:rPr>
        <w:t>What was Joe Biden’s big announcement?</w:t>
      </w:r>
    </w:p>
    <w:p w14:paraId="79C3D261" w14:textId="2467F5AE" w:rsidR="003054FC" w:rsidRDefault="003054FC" w:rsidP="00C67A0A">
      <w:pPr>
        <w:spacing w:after="0" w:line="240" w:lineRule="auto"/>
        <w:ind w:left="708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>
        <w:rPr>
          <w:rFonts w:eastAsiaTheme="minorEastAsia"/>
          <w:lang w:val="en-GB" w:eastAsia="nl-NL"/>
        </w:rPr>
        <w:t>He believes American presidents should only serve two terms.</w:t>
      </w:r>
    </w:p>
    <w:p w14:paraId="686AD1CA" w14:textId="174A9CA4" w:rsidR="003054FC" w:rsidRDefault="003054FC" w:rsidP="00C67A0A">
      <w:pPr>
        <w:spacing w:after="0" w:line="240" w:lineRule="auto"/>
        <w:ind w:left="708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>
        <w:rPr>
          <w:rFonts w:eastAsiaTheme="minorEastAsia"/>
          <w:lang w:val="en-GB" w:eastAsia="nl-NL"/>
        </w:rPr>
        <w:t>He has unfinished business with the Democratic Party.</w:t>
      </w:r>
    </w:p>
    <w:p w14:paraId="64FF2AA4" w14:textId="59290FA9" w:rsidR="003054FC" w:rsidRDefault="003054FC" w:rsidP="00C67A0A">
      <w:pPr>
        <w:spacing w:after="0" w:line="240" w:lineRule="auto"/>
        <w:ind w:left="708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>
        <w:rPr>
          <w:rFonts w:eastAsiaTheme="minorEastAsia"/>
          <w:lang w:val="en-GB" w:eastAsia="nl-NL"/>
        </w:rPr>
        <w:t>He is running for president of the United States again.</w:t>
      </w:r>
    </w:p>
    <w:p w14:paraId="2C13C3E0" w14:textId="6CDC43FC" w:rsidR="003054FC" w:rsidRDefault="003054FC" w:rsidP="00C67A0A">
      <w:pPr>
        <w:spacing w:after="0" w:line="240" w:lineRule="auto"/>
        <w:ind w:left="708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>
        <w:rPr>
          <w:rFonts w:eastAsiaTheme="minorEastAsia"/>
          <w:lang w:val="en-GB" w:eastAsia="nl-NL"/>
        </w:rPr>
        <w:t>He will stop his job as president in January 2025.</w:t>
      </w:r>
    </w:p>
    <w:p w14:paraId="0D4E2A3E" w14:textId="77777777" w:rsidR="003054FC" w:rsidRPr="000F030C" w:rsidRDefault="003054FC" w:rsidP="003054FC">
      <w:pPr>
        <w:spacing w:after="0" w:line="240" w:lineRule="auto"/>
        <w:rPr>
          <w:rFonts w:eastAsiaTheme="minorEastAsia"/>
          <w:lang w:val="en-GB" w:eastAsia="nl-NL"/>
        </w:rPr>
      </w:pPr>
    </w:p>
    <w:p w14:paraId="0AB7330A" w14:textId="6F4EE3C4" w:rsidR="003054FC" w:rsidRDefault="00C67A0A" w:rsidP="003054FC">
      <w:pPr>
        <w:spacing w:after="0" w:line="240" w:lineRule="auto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b</w:t>
      </w:r>
      <w:r>
        <w:rPr>
          <w:rFonts w:eastAsia="Times New Roman"/>
          <w:bCs/>
          <w:lang w:val="en-GB" w:eastAsia="nl-NL"/>
        </w:rPr>
        <w:tab/>
      </w:r>
      <w:r w:rsidR="003054FC">
        <w:rPr>
          <w:rFonts w:eastAsia="Times New Roman"/>
          <w:bCs/>
          <w:lang w:val="en-GB" w:eastAsia="nl-NL"/>
        </w:rPr>
        <w:t>True or false?</w:t>
      </w:r>
    </w:p>
    <w:p w14:paraId="312DC80C" w14:textId="025B14F0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1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 xml:space="preserve">The latest U.S. election was </w:t>
      </w:r>
      <w:r w:rsidR="00971C19">
        <w:rPr>
          <w:rFonts w:eastAsia="Times New Roman"/>
          <w:bCs/>
          <w:lang w:val="en-GB" w:eastAsia="nl-NL"/>
        </w:rPr>
        <w:t>held on Tuesday in 2021.</w:t>
      </w:r>
    </w:p>
    <w:p w14:paraId="44603DCA" w14:textId="6F67B79C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2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Biden is the oldest president the United States has ever had.</w:t>
      </w:r>
    </w:p>
    <w:p w14:paraId="3B2F4886" w14:textId="60386AD8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3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Biden’s approval ratings are not very high.</w:t>
      </w:r>
    </w:p>
    <w:p w14:paraId="1FFE03DD" w14:textId="3D7B78E8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4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Biden was president</w:t>
      </w:r>
      <w:r w:rsidR="00971C19">
        <w:rPr>
          <w:rFonts w:eastAsia="Times New Roman"/>
          <w:bCs/>
          <w:lang w:val="en-GB" w:eastAsia="nl-NL"/>
        </w:rPr>
        <w:t xml:space="preserve"> of the U.S. from 2008 to 2016.</w:t>
      </w:r>
    </w:p>
    <w:p w14:paraId="6EE6FE30" w14:textId="0AE7BEB9" w:rsidR="003054FC" w:rsidRPr="00BE2B1E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5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The next U.S. election will be held in November 2024.</w:t>
      </w:r>
    </w:p>
    <w:p w14:paraId="2EB26D87" w14:textId="77777777" w:rsidR="003054FC" w:rsidRDefault="003054FC" w:rsidP="003054FC">
      <w:pPr>
        <w:spacing w:after="0" w:line="240" w:lineRule="auto"/>
        <w:rPr>
          <w:rFonts w:eastAsia="Times New Roman"/>
          <w:b/>
          <w:bCs/>
          <w:lang w:val="en-GB" w:eastAsia="nl-NL"/>
        </w:rPr>
      </w:pPr>
    </w:p>
    <w:p w14:paraId="0E2091B6" w14:textId="7A7ED8C4" w:rsidR="003054FC" w:rsidRPr="00C67A0A" w:rsidRDefault="00C67A0A" w:rsidP="003054FC">
      <w:pPr>
        <w:spacing w:after="0" w:line="240" w:lineRule="auto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c</w:t>
      </w:r>
      <w:r>
        <w:rPr>
          <w:rFonts w:eastAsiaTheme="minorEastAsia"/>
          <w:lang w:val="en-GB" w:eastAsia="nl-NL"/>
        </w:rPr>
        <w:tab/>
      </w:r>
      <w:r w:rsidR="003054FC" w:rsidRPr="00C67A0A">
        <w:rPr>
          <w:rFonts w:eastAsiaTheme="minorEastAsia"/>
          <w:lang w:val="en-GB" w:eastAsia="nl-NL"/>
        </w:rPr>
        <w:t>“Biden beat Trump in a very tight race in 2020.” What does this mean?</w:t>
      </w:r>
    </w:p>
    <w:p w14:paraId="1282B967" w14:textId="2953B231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1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Biden and Trump have both been training to run for president since 2020.</w:t>
      </w:r>
    </w:p>
    <w:p w14:paraId="3C0F666E" w14:textId="78211C9D" w:rsidR="003054FC" w:rsidRPr="00A81858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2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For a long time, it was unclear if Biden or Trump had won the elections in 2020.</w:t>
      </w:r>
    </w:p>
    <w:p w14:paraId="35D964C6" w14:textId="54811C22" w:rsidR="003054FC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3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In 2020, Biden and Trump set personal records in a running match.</w:t>
      </w:r>
    </w:p>
    <w:p w14:paraId="6FFBDF76" w14:textId="04D402EE" w:rsidR="003054FC" w:rsidRPr="00C83B4B" w:rsidRDefault="003054FC" w:rsidP="00C67A0A">
      <w:pPr>
        <w:spacing w:after="0" w:line="240" w:lineRule="auto"/>
        <w:ind w:left="708"/>
        <w:rPr>
          <w:rFonts w:eastAsia="Times New Roman"/>
          <w:bCs/>
          <w:lang w:val="en-GB" w:eastAsia="nl-NL"/>
        </w:rPr>
      </w:pPr>
      <w:r>
        <w:rPr>
          <w:rFonts w:eastAsia="Times New Roman"/>
          <w:bCs/>
          <w:lang w:val="en-GB" w:eastAsia="nl-NL"/>
        </w:rPr>
        <w:t>4</w:t>
      </w:r>
      <w:r>
        <w:rPr>
          <w:rFonts w:eastAsia="Times New Roman"/>
          <w:bCs/>
          <w:lang w:val="en-GB" w:eastAsia="nl-NL"/>
        </w:rPr>
        <w:tab/>
      </w:r>
      <w:r>
        <w:rPr>
          <w:rFonts w:eastAsia="Times New Roman"/>
          <w:bCs/>
          <w:lang w:val="en-GB" w:eastAsia="nl-NL"/>
        </w:rPr>
        <w:t>Joe Biden and Donald Trump ran around in tights for a game show in 2020.</w:t>
      </w:r>
    </w:p>
    <w:p w14:paraId="0ABFE443" w14:textId="77777777" w:rsidR="003054FC" w:rsidRDefault="003054FC" w:rsidP="00D345A9">
      <w:pPr>
        <w:spacing w:after="0" w:line="240" w:lineRule="auto"/>
        <w:rPr>
          <w:rFonts w:eastAsiaTheme="minorEastAsia"/>
          <w:lang w:val="en-GB" w:eastAsia="nl-NL"/>
        </w:rPr>
      </w:pPr>
    </w:p>
    <w:p w14:paraId="7EA499AE" w14:textId="77777777" w:rsidR="003054FC" w:rsidRDefault="003054FC" w:rsidP="00D345A9">
      <w:pPr>
        <w:spacing w:after="0" w:line="240" w:lineRule="auto"/>
        <w:rPr>
          <w:rFonts w:eastAsiaTheme="minorEastAsia"/>
          <w:lang w:val="en-GB" w:eastAsia="nl-NL"/>
        </w:rPr>
      </w:pPr>
    </w:p>
    <w:p w14:paraId="3DC99F33" w14:textId="77777777" w:rsidR="00E040CA" w:rsidRDefault="00E040CA" w:rsidP="00D345A9">
      <w:pPr>
        <w:tabs>
          <w:tab w:val="left" w:pos="426"/>
        </w:tabs>
        <w:spacing w:after="0" w:line="240" w:lineRule="auto"/>
        <w:ind w:right="-198"/>
        <w:rPr>
          <w:rFonts w:cs="Arial"/>
          <w:lang w:val="en-GB"/>
        </w:rPr>
      </w:pPr>
      <w:bookmarkStart w:id="0" w:name="_GoBack"/>
      <w:bookmarkEnd w:id="0"/>
    </w:p>
    <w:sectPr w:rsidR="00E040CA" w:rsidSect="009F72E4">
      <w:headerReference w:type="default" r:id="rId9"/>
      <w:footerReference w:type="default" r:id="rId10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3977C4" w:rsidRDefault="003977C4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3977C4" w:rsidRDefault="003977C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60AE194" w:rsidR="003977C4" w:rsidRPr="0074604C" w:rsidRDefault="003977C4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19 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22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3</w:t>
    </w:r>
  </w:p>
  <w:p w14:paraId="124E76E9" w14:textId="77777777" w:rsidR="003977C4" w:rsidRPr="0074604C" w:rsidRDefault="003977C4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3977C4" w:rsidRPr="00A34070" w:rsidRDefault="003977C4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3977C4" w:rsidRDefault="003977C4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3977C4" w:rsidRDefault="003977C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3977C4" w:rsidRDefault="003977C4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977C4" w:rsidRDefault="003977C4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9A9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67A0A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7A30B-1C1C-654B-8566-5A7B5D52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609</TotalTime>
  <Pages>2</Pages>
  <Words>677</Words>
  <Characters>2893</Characters>
  <Application>Microsoft Macintosh Word</Application>
  <DocSecurity>0</DocSecurity>
  <Lines>45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3557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272</cp:revision>
  <cp:lastPrinted>2013-09-27T09:37:00Z</cp:lastPrinted>
  <dcterms:created xsi:type="dcterms:W3CDTF">2016-10-06T15:58:00Z</dcterms:created>
  <dcterms:modified xsi:type="dcterms:W3CDTF">2023-05-04T13:34:00Z</dcterms:modified>
  <cp:category/>
</cp:coreProperties>
</file>