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5CDB335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663127">
        <w:rPr>
          <w:rFonts w:cs="Arial"/>
          <w:b/>
          <w:sz w:val="28"/>
          <w:szCs w:val="28"/>
          <w:lang w:val="en-GB"/>
        </w:rPr>
        <w:t>Chat Show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52A87C8" w14:textId="27B6EBF5" w:rsidR="006C5751" w:rsidRPr="00F83991" w:rsidRDefault="00234D40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>
        <w:rPr>
          <w:noProof/>
          <w:sz w:val="21"/>
          <w:szCs w:val="21"/>
          <w:lang w:val="en-GB"/>
        </w:rPr>
        <w:t>ChatGPT verovert het klaslokaal. Discussie of het gebruik ervan aan banden moet worden gelegd.</w:t>
      </w:r>
    </w:p>
    <w:p w14:paraId="51E9D44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79F2F98B" w14:textId="1662B436" w:rsidR="00277D45" w:rsidRDefault="00277D45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>
        <w:rPr>
          <w:i/>
          <w:noProof/>
          <w:sz w:val="21"/>
          <w:szCs w:val="21"/>
          <w:lang w:val="en-GB"/>
        </w:rPr>
        <w:t>Lezen B1 – Lezen om informatie op te doen:</w:t>
      </w:r>
      <w:r w:rsidRPr="00277D45">
        <w:rPr>
          <w:i/>
          <w:noProof/>
          <w:sz w:val="21"/>
          <w:szCs w:val="21"/>
          <w:lang w:val="en-GB"/>
        </w:rPr>
        <w:t xml:space="preserve"> </w:t>
      </w:r>
      <w:r w:rsidRPr="00277D45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 (B1+). (LEB1-3d)</w:t>
      </w:r>
    </w:p>
    <w:p w14:paraId="5A177C04" w14:textId="795C35D7" w:rsidR="00234D40" w:rsidRPr="00234D40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 w:rsidRPr="00F83991">
        <w:rPr>
          <w:i/>
          <w:noProof/>
          <w:sz w:val="21"/>
          <w:szCs w:val="21"/>
          <w:lang w:val="en-GB"/>
        </w:rPr>
        <w:t xml:space="preserve">Lezen B2 – </w:t>
      </w:r>
      <w:r w:rsidR="00DC3399" w:rsidRPr="00F83991">
        <w:rPr>
          <w:i/>
          <w:noProof/>
          <w:sz w:val="21"/>
          <w:szCs w:val="21"/>
          <w:lang w:val="en-GB"/>
        </w:rPr>
        <w:t xml:space="preserve">Lezen om informatie op te doen: </w:t>
      </w:r>
      <w:r w:rsidR="00234D40" w:rsidRPr="00234D40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innemen. (LEB2-3a)</w:t>
      </w:r>
    </w:p>
    <w:p w14:paraId="0657F470" w14:textId="3B4A512E" w:rsidR="00641942" w:rsidRPr="00F83991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83991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83991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83991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83991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83991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83991">
        <w:rPr>
          <w:rFonts w:cs="Arial"/>
          <w:b/>
          <w:sz w:val="21"/>
          <w:szCs w:val="21"/>
          <w:lang w:val="en-GB"/>
        </w:rPr>
        <w:t>Intro</w:t>
      </w:r>
    </w:p>
    <w:p w14:paraId="7317A3E8" w14:textId="6410AF34" w:rsidR="006C5751" w:rsidRPr="00F83991" w:rsidRDefault="005B4AA3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rFonts w:eastAsia="Times New Roman"/>
        </w:rPr>
        <w:t>Can ChatGPT do the real thinking for you?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F83991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4E7FF9ED" w14:textId="44F9B13C" w:rsidR="00663127" w:rsidRDefault="00861A8C" w:rsidP="00861A8C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663127">
        <w:rPr>
          <w:rFonts w:eastAsia="MS Mincho" w:cs="Arial"/>
          <w:lang w:val="en-GB" w:eastAsia="nl-NL"/>
        </w:rPr>
        <w:t>Name 5 or more types of newspaper articles.</w:t>
      </w:r>
    </w:p>
    <w:p w14:paraId="41435DA4" w14:textId="77777777" w:rsidR="005D23A2" w:rsidRDefault="00F243E8" w:rsidP="00861A8C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5D23A2">
        <w:rPr>
          <w:rFonts w:eastAsia="MS Mincho" w:cs="Arial"/>
          <w:lang w:val="en-GB" w:eastAsia="nl-NL"/>
        </w:rPr>
        <w:t>Discuss the differences between the types of newspaper articles with your classmates.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bookmarkStart w:id="0" w:name="_GoBack"/>
      <w:bookmarkEnd w:id="0"/>
    </w:p>
    <w:p w14:paraId="5F494BA9" w14:textId="77777777" w:rsidR="005B4AA3" w:rsidRPr="00F83991" w:rsidRDefault="005B4AA3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27AA503" w:rsidR="007D337C" w:rsidRPr="00F83991" w:rsidRDefault="0066312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Chat Show</w:t>
      </w:r>
    </w:p>
    <w:p w14:paraId="0CD12369" w14:textId="77777777" w:rsidR="00487830" w:rsidRPr="00F83991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4F9BF3C6" w14:textId="60E0C528" w:rsidR="006A3418" w:rsidRPr="00F83991" w:rsidRDefault="00C14A4E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</w:rPr>
        <w:t xml:space="preserve">ChatGPT is a popular platform for students. </w:t>
      </w:r>
      <w:r>
        <w:rPr>
          <w:rStyle w:val="Nadruk"/>
          <w:rFonts w:eastAsia="Times New Roman"/>
          <w:i w:val="0"/>
        </w:rPr>
        <w:t xml:space="preserve">It </w:t>
      </w:r>
      <w:r>
        <w:rPr>
          <w:rFonts w:eastAsia="Times New Roman"/>
        </w:rPr>
        <w:t>can compose essays, describe art, create AI art prompts, have philosophical conversations, and even code for you</w:t>
      </w:r>
      <w:r w:rsidR="006A3418" w:rsidRPr="00F83991">
        <w:rPr>
          <w:rFonts w:eastAsia="Times New Roman"/>
          <w:lang w:val="en-GB"/>
        </w:rPr>
        <w:t>.</w:t>
      </w:r>
    </w:p>
    <w:p w14:paraId="39C63827" w14:textId="77777777" w:rsidR="006A3418" w:rsidRDefault="006A3418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5E1C8CD" w14:textId="21F2D827" w:rsidR="00E374FB" w:rsidRPr="00F83991" w:rsidRDefault="00F104DF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Read </w:t>
      </w:r>
      <w:hyperlink r:id="rId9" w:history="1">
        <w:r>
          <w:rPr>
            <w:rStyle w:val="Hyperlink"/>
            <w:rFonts w:eastAsia="Times New Roman"/>
            <w:lang w:val="en-GB"/>
          </w:rPr>
          <w:t>an editorial about using ChatGPT in school</w:t>
        </w:r>
      </w:hyperlink>
      <w:r>
        <w:rPr>
          <w:rFonts w:eastAsia="Times New Roman"/>
          <w:lang w:val="en-GB"/>
        </w:rPr>
        <w:t>.</w:t>
      </w:r>
    </w:p>
    <w:p w14:paraId="709226AB" w14:textId="77777777" w:rsidR="003E3665" w:rsidRPr="00F83991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450E6B37" w14:textId="77777777" w:rsidR="00DA6AB1" w:rsidRPr="00F83991" w:rsidRDefault="00DA6AB1" w:rsidP="000E6D7C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71114458" w14:textId="77777777" w:rsidR="00663127" w:rsidRDefault="00663127" w:rsidP="00663127">
      <w:pPr>
        <w:widowControl w:val="0"/>
        <w:spacing w:line="240" w:lineRule="auto"/>
        <w:rPr>
          <w:rFonts w:cs="Arial"/>
          <w:lang w:val="en-GB"/>
        </w:rPr>
      </w:pPr>
      <w:r w:rsidRPr="007D6756">
        <w:rPr>
          <w:rFonts w:cs="Arial"/>
          <w:lang w:val="en-GB"/>
        </w:rPr>
        <w:t>Read the text. Find (and mark) the following words in the text:</w:t>
      </w:r>
    </w:p>
    <w:p w14:paraId="151804BC" w14:textId="77777777" w:rsidR="00663127" w:rsidRPr="00E427DF" w:rsidRDefault="00663127" w:rsidP="00663127">
      <w:pPr>
        <w:spacing w:line="240" w:lineRule="auto"/>
        <w:rPr>
          <w:i/>
        </w:rPr>
      </w:pPr>
      <w:r w:rsidRPr="00E427DF">
        <w:rPr>
          <w:i/>
        </w:rPr>
        <w:t>editorial – (to) whip up – barely – a grade – fruitful – undetectable  – cheating – AI-detection software – formulaic  – doing the work – comprehension – (to) get caught – guidance counselor – relying on – (to) take pride</w:t>
      </w:r>
    </w:p>
    <w:p w14:paraId="53FEB0F5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ability to understand</w:t>
      </w:r>
    </w:p>
    <w:p w14:paraId="6CD785A3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actually doing something yourself</w:t>
      </w:r>
    </w:p>
    <w:p w14:paraId="232EA7DE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computer programs that can discover if artificial intelligence was used</w:t>
      </w:r>
    </w:p>
    <w:p w14:paraId="4FEAA79F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to create something quickly, without a lot of effort</w:t>
      </w:r>
    </w:p>
    <w:p w14:paraId="782D4C89" w14:textId="77777777" w:rsidR="00663127" w:rsidRPr="00E427DF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  <w:rPr>
          <w:rFonts w:eastAsia="Times New Roman"/>
        </w:rPr>
      </w:pPr>
      <w:r w:rsidRPr="00E427DF">
        <w:rPr>
          <w:rStyle w:val="deftext"/>
          <w:rFonts w:eastAsia="Times New Roman"/>
        </w:rPr>
        <w:t>an essay in a newspaper or magazine that gives the opinions of its editors or publishers</w:t>
      </w:r>
    </w:p>
    <w:p w14:paraId="7CDE126F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to be found out</w:t>
      </w:r>
    </w:p>
    <w:p w14:paraId="6E763777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impossible to discover</w:t>
      </w:r>
    </w:p>
    <w:p w14:paraId="483AB5E8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needing something to get things done</w:t>
      </w:r>
    </w:p>
    <w:p w14:paraId="0F6171DB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not much more than</w:t>
      </w:r>
    </w:p>
    <w:p w14:paraId="2859999B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not new or original; used like that many times before</w:t>
      </w:r>
    </w:p>
    <w:p w14:paraId="106687E2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a number or letter that indicates how a student performed in a class or on a test</w:t>
      </w:r>
    </w:p>
    <w:p w14:paraId="4877A1E6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 w:rsidRPr="00E427DF">
        <w:rPr>
          <w:rStyle w:val="deftext"/>
          <w:rFonts w:eastAsia="Times New Roman"/>
        </w:rPr>
        <w:t>a person who gives help and advice to students</w:t>
      </w:r>
    </w:p>
    <w:p w14:paraId="308AC242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to be proud of something</w:t>
      </w:r>
    </w:p>
    <w:p w14:paraId="564B1F50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using unfair methods to achieve something</w:t>
      </w:r>
    </w:p>
    <w:p w14:paraId="1AFD28E4" w14:textId="77777777" w:rsidR="00663127" w:rsidRPr="007A6633" w:rsidRDefault="00663127" w:rsidP="00663127">
      <w:pPr>
        <w:pStyle w:val="Lijstalinea"/>
        <w:numPr>
          <w:ilvl w:val="0"/>
          <w:numId w:val="40"/>
        </w:numPr>
        <w:spacing w:after="0" w:line="240" w:lineRule="auto"/>
        <w:contextualSpacing w:val="0"/>
      </w:pPr>
      <w:r>
        <w:t>with good and useful results</w:t>
      </w:r>
    </w:p>
    <w:p w14:paraId="1A12D7A5" w14:textId="77777777" w:rsidR="003D756D" w:rsidRPr="00F83991" w:rsidRDefault="003D756D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6CA154C0" w14:textId="77777777" w:rsidR="00633455" w:rsidRPr="00633455" w:rsidRDefault="00633455" w:rsidP="00633455">
      <w:pPr>
        <w:pStyle w:val="Geenafstand"/>
        <w:tabs>
          <w:tab w:val="left" w:pos="426"/>
        </w:tabs>
        <w:rPr>
          <w:lang w:val="en-GB"/>
        </w:rPr>
      </w:pPr>
      <w:r w:rsidRPr="00633455">
        <w:rPr>
          <w:lang w:val="en-GB"/>
        </w:rPr>
        <w:t>a</w:t>
      </w:r>
      <w:r w:rsidRPr="00633455">
        <w:rPr>
          <w:lang w:val="en-GB"/>
        </w:rPr>
        <w:tab/>
        <w:t>What is the main question raised in the editorial?</w:t>
      </w:r>
    </w:p>
    <w:p w14:paraId="043D3341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1</w:t>
      </w:r>
      <w:r w:rsidRPr="00633455">
        <w:rPr>
          <w:rFonts w:eastAsiaTheme="minorEastAsia"/>
          <w:lang w:val="en-GB" w:eastAsia="nl-NL"/>
        </w:rPr>
        <w:tab/>
        <w:t>Does ChatGPT make students less intelligent?</w:t>
      </w:r>
    </w:p>
    <w:p w14:paraId="3AE3FA0A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2</w:t>
      </w:r>
      <w:r w:rsidRPr="00633455">
        <w:rPr>
          <w:rFonts w:eastAsiaTheme="minorEastAsia"/>
          <w:lang w:val="en-GB" w:eastAsia="nl-NL"/>
        </w:rPr>
        <w:tab/>
        <w:t>Is ChatGPT really that intelligent?</w:t>
      </w:r>
    </w:p>
    <w:p w14:paraId="56FC18AA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3</w:t>
      </w:r>
      <w:r w:rsidRPr="00633455">
        <w:rPr>
          <w:rFonts w:eastAsiaTheme="minorEastAsia"/>
          <w:lang w:val="en-GB" w:eastAsia="nl-NL"/>
        </w:rPr>
        <w:tab/>
        <w:t>Is using ChatGPT for school assignments a good idea?</w:t>
      </w:r>
    </w:p>
    <w:p w14:paraId="204B1318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4</w:t>
      </w:r>
      <w:r w:rsidRPr="00633455">
        <w:rPr>
          <w:rFonts w:eastAsiaTheme="minorEastAsia"/>
          <w:lang w:val="en-GB" w:eastAsia="nl-NL"/>
        </w:rPr>
        <w:tab/>
        <w:t>Should ChatGPT be banned in schools?</w:t>
      </w:r>
    </w:p>
    <w:p w14:paraId="7B283151" w14:textId="77777777" w:rsidR="00633455" w:rsidRPr="007D6756" w:rsidRDefault="00633455" w:rsidP="00633455">
      <w:pPr>
        <w:widowControl w:val="0"/>
        <w:spacing w:line="240" w:lineRule="auto"/>
        <w:rPr>
          <w:rFonts w:eastAsia="MS Mincho" w:cs="Arial"/>
          <w:lang w:val="en-GB"/>
        </w:rPr>
      </w:pPr>
    </w:p>
    <w:p w14:paraId="4FF8FA12" w14:textId="77777777" w:rsidR="00633455" w:rsidRPr="00633455" w:rsidRDefault="00633455" w:rsidP="00633455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633455">
        <w:rPr>
          <w:lang w:val="en-GB"/>
        </w:rPr>
        <w:t>b</w:t>
      </w:r>
      <w:r w:rsidRPr="00633455">
        <w:rPr>
          <w:lang w:val="en-GB"/>
        </w:rPr>
        <w:tab/>
        <w:t>Which arguments against using ChatGPT for school assignments are given?</w:t>
      </w:r>
      <w:r w:rsidRPr="00633455">
        <w:rPr>
          <w:lang w:val="en-GB"/>
        </w:rPr>
        <w:br/>
        <w:t>Choose all correct answers.</w:t>
      </w:r>
    </w:p>
    <w:p w14:paraId="1D9E51F1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1</w:t>
      </w:r>
      <w:r w:rsidRPr="00633455">
        <w:rPr>
          <w:rFonts w:eastAsiaTheme="minorEastAsia"/>
          <w:lang w:val="en-GB" w:eastAsia="nl-NL"/>
        </w:rPr>
        <w:tab/>
        <w:t>You can get caught.</w:t>
      </w:r>
    </w:p>
    <w:p w14:paraId="5DBA5660" w14:textId="3F3F22D8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2</w:t>
      </w:r>
      <w:r w:rsidRPr="00633455">
        <w:rPr>
          <w:rFonts w:eastAsiaTheme="minorEastAsia"/>
          <w:lang w:val="en-GB" w:eastAsia="nl-NL"/>
        </w:rPr>
        <w:tab/>
        <w:t xml:space="preserve">You will get </w:t>
      </w:r>
      <w:r w:rsidR="005D5150">
        <w:rPr>
          <w:rFonts w:eastAsiaTheme="minorEastAsia"/>
          <w:lang w:val="en-GB" w:eastAsia="nl-NL"/>
        </w:rPr>
        <w:t>worse</w:t>
      </w:r>
      <w:r w:rsidRPr="00633455">
        <w:rPr>
          <w:rFonts w:eastAsiaTheme="minorEastAsia"/>
          <w:lang w:val="en-GB" w:eastAsia="nl-NL"/>
        </w:rPr>
        <w:t xml:space="preserve"> grades.</w:t>
      </w:r>
    </w:p>
    <w:p w14:paraId="50909A2F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3</w:t>
      </w:r>
      <w:r w:rsidRPr="00633455">
        <w:rPr>
          <w:rFonts w:eastAsiaTheme="minorEastAsia"/>
          <w:lang w:val="en-GB" w:eastAsia="nl-NL"/>
        </w:rPr>
        <w:tab/>
        <w:t>You will lose the ability to write.</w:t>
      </w:r>
    </w:p>
    <w:p w14:paraId="5677D9D6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4</w:t>
      </w:r>
      <w:r w:rsidRPr="00633455">
        <w:rPr>
          <w:rFonts w:eastAsiaTheme="minorEastAsia"/>
          <w:lang w:val="en-GB" w:eastAsia="nl-NL"/>
        </w:rPr>
        <w:tab/>
        <w:t>You won’t get better at learning and understanding new things.</w:t>
      </w:r>
    </w:p>
    <w:p w14:paraId="4EECBBA3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5</w:t>
      </w:r>
      <w:r w:rsidRPr="00633455">
        <w:rPr>
          <w:rFonts w:eastAsiaTheme="minorEastAsia"/>
          <w:lang w:val="en-GB" w:eastAsia="nl-NL"/>
        </w:rPr>
        <w:tab/>
        <w:t>Your work will be less good.</w:t>
      </w:r>
    </w:p>
    <w:p w14:paraId="6AE72E55" w14:textId="77777777" w:rsidR="00633455" w:rsidRPr="00403827" w:rsidRDefault="00633455" w:rsidP="00633455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41E97614" w14:textId="77777777" w:rsidR="00633455" w:rsidRPr="00633455" w:rsidRDefault="00633455" w:rsidP="00633455">
      <w:pPr>
        <w:pStyle w:val="Geenafstand"/>
        <w:tabs>
          <w:tab w:val="left" w:pos="426"/>
        </w:tabs>
        <w:rPr>
          <w:lang w:val="en-GB"/>
        </w:rPr>
      </w:pPr>
      <w:r w:rsidRPr="00633455">
        <w:rPr>
          <w:lang w:val="en-GB"/>
        </w:rPr>
        <w:t>c</w:t>
      </w:r>
      <w:r w:rsidRPr="00633455">
        <w:rPr>
          <w:lang w:val="en-GB"/>
        </w:rPr>
        <w:tab/>
        <w:t>“</w:t>
      </w:r>
      <w:r w:rsidRPr="00633455">
        <w:rPr>
          <w:i/>
          <w:lang w:val="en-GB"/>
        </w:rPr>
        <w:t>The benefits don’t outweigh the negatives in this case</w:t>
      </w:r>
      <w:r w:rsidRPr="00633455">
        <w:rPr>
          <w:lang w:val="en-GB"/>
        </w:rPr>
        <w:t>”. What does this mean?</w:t>
      </w:r>
    </w:p>
    <w:p w14:paraId="3463B934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1</w:t>
      </w:r>
      <w:r w:rsidRPr="00633455">
        <w:rPr>
          <w:rFonts w:eastAsiaTheme="minorEastAsia"/>
          <w:lang w:val="en-GB" w:eastAsia="nl-NL"/>
        </w:rPr>
        <w:tab/>
        <w:t>There are many more good reasons to use ChatGPT than bad reasons not to use it.</w:t>
      </w:r>
    </w:p>
    <w:p w14:paraId="70C4D4DB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2</w:t>
      </w:r>
      <w:r w:rsidRPr="00633455">
        <w:rPr>
          <w:rFonts w:eastAsiaTheme="minorEastAsia"/>
          <w:lang w:val="en-GB" w:eastAsia="nl-NL"/>
        </w:rPr>
        <w:tab/>
        <w:t>There are several situations in which ChatGPT can really help students to get good grades.</w:t>
      </w:r>
    </w:p>
    <w:p w14:paraId="4A26D503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3</w:t>
      </w:r>
      <w:r w:rsidRPr="00633455">
        <w:rPr>
          <w:rFonts w:eastAsiaTheme="minorEastAsia"/>
          <w:lang w:val="en-GB" w:eastAsia="nl-NL"/>
        </w:rPr>
        <w:tab/>
        <w:t>There are some good reasons to use ChatGPT, but there are more reasons not to use it.</w:t>
      </w:r>
    </w:p>
    <w:p w14:paraId="4EC6ACE1" w14:textId="77777777" w:rsidR="00633455" w:rsidRPr="00633455" w:rsidRDefault="00633455" w:rsidP="0063345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33455">
        <w:rPr>
          <w:rFonts w:eastAsiaTheme="minorEastAsia"/>
          <w:lang w:val="en-GB" w:eastAsia="nl-NL"/>
        </w:rPr>
        <w:t>4</w:t>
      </w:r>
      <w:r w:rsidRPr="00633455">
        <w:rPr>
          <w:rFonts w:eastAsiaTheme="minorEastAsia"/>
          <w:lang w:val="en-GB" w:eastAsia="nl-NL"/>
        </w:rPr>
        <w:tab/>
        <w:t>There are teachers who always catch all cases of students who use ChatGPT.</w:t>
      </w:r>
    </w:p>
    <w:p w14:paraId="64E00DB1" w14:textId="519EA0F0" w:rsidR="00E06C6F" w:rsidRPr="00F83991" w:rsidRDefault="00E06C6F" w:rsidP="00E06C6F">
      <w:pPr>
        <w:tabs>
          <w:tab w:val="left" w:pos="426"/>
        </w:tabs>
        <w:spacing w:after="0" w:line="240" w:lineRule="auto"/>
        <w:rPr>
          <w:rFonts w:cs="Arial"/>
          <w:lang w:val="en-GB"/>
        </w:rPr>
      </w:pPr>
    </w:p>
    <w:sectPr w:rsidR="00E06C6F" w:rsidRPr="00F83991" w:rsidSect="00D97D9F">
      <w:headerReference w:type="default" r:id="rId10"/>
      <w:footerReference w:type="default" r:id="rId11"/>
      <w:pgSz w:w="11906" w:h="16838"/>
      <w:pgMar w:top="1418" w:right="1418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F243E8" w:rsidRDefault="00F243E8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F243E8" w:rsidRDefault="00F243E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1CADA97F" w:rsidR="00F243E8" w:rsidRPr="00605DA2" w:rsidRDefault="00F243E8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13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F243E8" w:rsidRDefault="00F243E8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F243E8" w:rsidRPr="0074604C" w:rsidRDefault="00F243E8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F243E8" w:rsidRPr="00474EBB" w:rsidRDefault="00F243E8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F243E8" w:rsidRDefault="00F243E8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F243E8" w:rsidRDefault="00F243E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F243E8" w:rsidRDefault="00F243E8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F243E8" w:rsidRDefault="00F243E8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5438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8"/>
  </w:num>
  <w:num w:numId="3">
    <w:abstractNumId w:val="34"/>
  </w:num>
  <w:num w:numId="4">
    <w:abstractNumId w:val="6"/>
  </w:num>
  <w:num w:numId="5">
    <w:abstractNumId w:val="0"/>
  </w:num>
  <w:num w:numId="6">
    <w:abstractNumId w:val="38"/>
  </w:num>
  <w:num w:numId="7">
    <w:abstractNumId w:val="25"/>
  </w:num>
  <w:num w:numId="8">
    <w:abstractNumId w:val="39"/>
  </w:num>
  <w:num w:numId="9">
    <w:abstractNumId w:val="26"/>
  </w:num>
  <w:num w:numId="10">
    <w:abstractNumId w:val="10"/>
  </w:num>
  <w:num w:numId="11">
    <w:abstractNumId w:val="23"/>
  </w:num>
  <w:num w:numId="12">
    <w:abstractNumId w:val="11"/>
  </w:num>
  <w:num w:numId="13">
    <w:abstractNumId w:val="15"/>
  </w:num>
  <w:num w:numId="14">
    <w:abstractNumId w:val="30"/>
  </w:num>
  <w:num w:numId="15">
    <w:abstractNumId w:val="22"/>
  </w:num>
  <w:num w:numId="16">
    <w:abstractNumId w:val="14"/>
  </w:num>
  <w:num w:numId="17">
    <w:abstractNumId w:val="8"/>
  </w:num>
  <w:num w:numId="18">
    <w:abstractNumId w:val="21"/>
  </w:num>
  <w:num w:numId="19">
    <w:abstractNumId w:val="1"/>
  </w:num>
  <w:num w:numId="20">
    <w:abstractNumId w:val="32"/>
  </w:num>
  <w:num w:numId="21">
    <w:abstractNumId w:val="13"/>
  </w:num>
  <w:num w:numId="22">
    <w:abstractNumId w:val="17"/>
  </w:num>
  <w:num w:numId="23">
    <w:abstractNumId w:val="37"/>
  </w:num>
  <w:num w:numId="24">
    <w:abstractNumId w:val="19"/>
  </w:num>
  <w:num w:numId="25">
    <w:abstractNumId w:val="29"/>
  </w:num>
  <w:num w:numId="26">
    <w:abstractNumId w:val="5"/>
  </w:num>
  <w:num w:numId="27">
    <w:abstractNumId w:val="12"/>
  </w:num>
  <w:num w:numId="28">
    <w:abstractNumId w:val="36"/>
  </w:num>
  <w:num w:numId="29">
    <w:abstractNumId w:val="24"/>
  </w:num>
  <w:num w:numId="30">
    <w:abstractNumId w:val="3"/>
  </w:num>
  <w:num w:numId="31">
    <w:abstractNumId w:val="18"/>
  </w:num>
  <w:num w:numId="32">
    <w:abstractNumId w:val="33"/>
  </w:num>
  <w:num w:numId="33">
    <w:abstractNumId w:val="41"/>
  </w:num>
  <w:num w:numId="34">
    <w:abstractNumId w:val="35"/>
  </w:num>
  <w:num w:numId="35">
    <w:abstractNumId w:val="40"/>
  </w:num>
  <w:num w:numId="36">
    <w:abstractNumId w:val="16"/>
  </w:num>
  <w:num w:numId="37">
    <w:abstractNumId w:val="31"/>
  </w:num>
  <w:num w:numId="38">
    <w:abstractNumId w:val="27"/>
  </w:num>
  <w:num w:numId="39">
    <w:abstractNumId w:val="9"/>
  </w:num>
  <w:num w:numId="40">
    <w:abstractNumId w:val="7"/>
  </w:num>
  <w:num w:numId="41">
    <w:abstractNumId w:val="4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3A2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andoverview.net/2023/03/20/editorial-chat-gpt-usage-in-school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7D6A0-E1BD-EE4F-85B7-15EE092E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684</TotalTime>
  <Pages>2</Pages>
  <Words>526</Words>
  <Characters>2748</Characters>
  <Application>Microsoft Macintosh Word</Application>
  <DocSecurity>0</DocSecurity>
  <Lines>41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3266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279</cp:revision>
  <cp:lastPrinted>2013-09-27T09:37:00Z</cp:lastPrinted>
  <dcterms:created xsi:type="dcterms:W3CDTF">2016-10-06T15:58:00Z</dcterms:created>
  <dcterms:modified xsi:type="dcterms:W3CDTF">2023-03-24T12:08:00Z</dcterms:modified>
  <cp:category/>
</cp:coreProperties>
</file>