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3E424E4C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06D82" w:rsidRPr="00406D82">
        <w:rPr>
          <w:rFonts w:cs="Arial"/>
          <w:b/>
          <w:sz w:val="28"/>
          <w:szCs w:val="28"/>
          <w:lang w:val="en-GB"/>
        </w:rPr>
        <w:t>Everybody Has Light Inside Them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29BA6493" w14:textId="175F1D1E" w:rsidR="00B631B7" w:rsidRPr="00631E3B" w:rsidRDefault="00631E3B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lang w:val="en-GB"/>
        </w:rPr>
      </w:pPr>
      <w:r>
        <w:rPr>
          <w:rFonts w:eastAsia="Times New Roman"/>
          <w:bCs/>
        </w:rPr>
        <w:t>Op 11 december werd het</w:t>
      </w:r>
      <w:r>
        <w:rPr>
          <w:rFonts w:eastAsia="Times New Roman"/>
        </w:rPr>
        <w:t xml:space="preserve"> </w:t>
      </w:r>
      <w:r w:rsidRPr="00631E3B">
        <w:rPr>
          <w:rFonts w:eastAsia="Times New Roman"/>
          <w:bCs/>
        </w:rPr>
        <w:t>Junior Eurovisiesongfestival gehouden</w:t>
      </w:r>
      <w:r w:rsidR="00301D28" w:rsidRPr="00631E3B">
        <w:rPr>
          <w:rFonts w:eastAsia="Times New Roman"/>
          <w:bCs/>
        </w:rPr>
        <w:t>.</w:t>
      </w:r>
    </w:p>
    <w:p w14:paraId="51E9D445" w14:textId="77777777" w:rsidR="00F97513" w:rsidRPr="00F17835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F17835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F17835">
        <w:rPr>
          <w:rFonts w:eastAsia="MS Mincho" w:cs="Arial"/>
          <w:sz w:val="21"/>
          <w:szCs w:val="21"/>
        </w:rPr>
        <w:t xml:space="preserve">Lezen B1 – </w:t>
      </w:r>
      <w:r w:rsidR="00096A8F" w:rsidRPr="00F17835">
        <w:rPr>
          <w:rFonts w:eastAsia="MS Mincho" w:cs="Arial"/>
          <w:i/>
          <w:sz w:val="21"/>
          <w:szCs w:val="21"/>
        </w:rPr>
        <w:t>L</w:t>
      </w:r>
      <w:r w:rsidR="008555C9" w:rsidRPr="00F17835">
        <w:rPr>
          <w:rFonts w:eastAsia="MS Mincho" w:cs="Arial"/>
          <w:i/>
          <w:sz w:val="21"/>
          <w:szCs w:val="21"/>
        </w:rPr>
        <w:t>ezen</w:t>
      </w:r>
      <w:r w:rsidR="00096A8F" w:rsidRPr="00F17835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F17835">
        <w:rPr>
          <w:rFonts w:eastAsia="MS Mincho" w:cs="Arial"/>
          <w:i/>
          <w:sz w:val="21"/>
          <w:szCs w:val="21"/>
        </w:rPr>
        <w:t xml:space="preserve">: </w:t>
      </w:r>
      <w:r w:rsidR="00096A8F" w:rsidRPr="00F17835">
        <w:rPr>
          <w:rFonts w:eastAsia="MS Mincho" w:cs="Arial"/>
          <w:i/>
          <w:sz w:val="21"/>
          <w:szCs w:val="21"/>
        </w:rPr>
        <w:t>Kan belangrijke feitelijke informatie begrijpen in korte verslagen en artikelen. (LEB1-3a)</w:t>
      </w:r>
    </w:p>
    <w:p w14:paraId="41A44A59" w14:textId="34270BD0" w:rsidR="00F17835" w:rsidRPr="00F17835" w:rsidRDefault="00F17835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F17835">
        <w:rPr>
          <w:rFonts w:eastAsia="MS Mincho" w:cs="Arial"/>
          <w:sz w:val="21"/>
          <w:szCs w:val="21"/>
        </w:rPr>
        <w:t xml:space="preserve">Lezen B1 – </w:t>
      </w:r>
      <w:r w:rsidRPr="00F17835">
        <w:rPr>
          <w:rFonts w:eastAsia="MS Mincho" w:cs="Arial"/>
          <w:i/>
          <w:sz w:val="21"/>
          <w:szCs w:val="21"/>
        </w:rPr>
        <w:t>Oriënterend lezen</w:t>
      </w:r>
      <w:r>
        <w:rPr>
          <w:rFonts w:eastAsia="MS Mincho" w:cs="Arial"/>
          <w:sz w:val="21"/>
          <w:szCs w:val="21"/>
        </w:rPr>
        <w:t xml:space="preserve">: </w:t>
      </w:r>
      <w:r w:rsidRPr="00F17835">
        <w:rPr>
          <w:rFonts w:eastAsia="MS Mincho" w:cs="Arial"/>
          <w:i/>
          <w:sz w:val="21"/>
          <w:szCs w:val="21"/>
        </w:rPr>
        <w:t>Kan relevante informatie vinden en begrijpen in brochures en korte officiële documenten op internet of</w:t>
      </w:r>
      <w:r>
        <w:rPr>
          <w:rFonts w:eastAsia="MS Mincho" w:cs="Arial"/>
          <w:i/>
          <w:sz w:val="21"/>
          <w:szCs w:val="21"/>
        </w:rPr>
        <w:t xml:space="preserve"> in andere media. (LEB1-2a)</w:t>
      </w:r>
    </w:p>
    <w:p w14:paraId="11CBDA00" w14:textId="5476E58D" w:rsidR="0062611E" w:rsidRPr="00F17835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F17835">
        <w:rPr>
          <w:rFonts w:eastAsia="MS Mincho" w:cs="Arial"/>
          <w:sz w:val="21"/>
          <w:szCs w:val="21"/>
        </w:rPr>
        <w:t xml:space="preserve">Leesstrategieën - </w:t>
      </w:r>
      <w:r w:rsidRPr="00F17835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F17835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F17835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7B56A5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17835">
        <w:rPr>
          <w:rFonts w:cs="Arial"/>
          <w:b/>
          <w:sz w:val="21"/>
          <w:szCs w:val="21"/>
          <w:lang w:val="en-GB"/>
        </w:rPr>
        <w:t>Intro</w:t>
      </w:r>
    </w:p>
    <w:p w14:paraId="77BD9363" w14:textId="1D247D99" w:rsidR="002A1887" w:rsidRDefault="000709D5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This year’s Junior Eurovision Final 2022 was held in Armenia.</w:t>
      </w:r>
    </w:p>
    <w:p w14:paraId="0E12AD33" w14:textId="77777777" w:rsidR="00443585" w:rsidRDefault="00443585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4F2B58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26A9A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4F2B58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146F77DE" w14:textId="6E1177C2" w:rsidR="001B5A8D" w:rsidRDefault="00BB3543" w:rsidP="00B631B7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1</w:t>
      </w:r>
      <w:r>
        <w:rPr>
          <w:rFonts w:eastAsia="MS Mincho" w:cs="Arial"/>
          <w:lang w:val="en-GB" w:eastAsia="nl-NL"/>
        </w:rPr>
        <w:tab/>
      </w:r>
      <w:r w:rsidR="00631E3B">
        <w:rPr>
          <w:rFonts w:eastAsia="MS Mincho" w:cs="Arial"/>
          <w:lang w:val="en-GB" w:eastAsia="nl-NL"/>
        </w:rPr>
        <w:t>Mark the European countries:</w:t>
      </w:r>
      <w:r w:rsidR="00631E3B">
        <w:rPr>
          <w:rFonts w:eastAsia="MS Mincho" w:cs="Arial"/>
          <w:lang w:val="en-GB" w:eastAsia="nl-NL"/>
        </w:rPr>
        <w:br/>
      </w:r>
      <w:r w:rsidR="00631E3B" w:rsidRPr="00631E3B">
        <w:rPr>
          <w:rFonts w:eastAsiaTheme="minorEastAsia"/>
          <w:lang w:val="en-US" w:eastAsia="nl-NL"/>
        </w:rPr>
        <w:t xml:space="preserve">Albania, </w:t>
      </w:r>
      <w:r w:rsidR="00631E3B" w:rsidRPr="00631E3B">
        <w:rPr>
          <w:rFonts w:eastAsia="Times New Roman"/>
        </w:rPr>
        <w:t xml:space="preserve">Canada, </w:t>
      </w:r>
      <w:r w:rsidR="00631E3B" w:rsidRPr="00631E3B">
        <w:rPr>
          <w:rFonts w:eastAsiaTheme="minorEastAsia"/>
          <w:lang w:val="en-US" w:eastAsia="nl-NL"/>
        </w:rPr>
        <w:t xml:space="preserve">Estonia, Greece, Ireland, </w:t>
      </w:r>
      <w:r w:rsidR="00631E3B" w:rsidRPr="00631E3B">
        <w:rPr>
          <w:rFonts w:eastAsia="Times New Roman"/>
        </w:rPr>
        <w:t xml:space="preserve">Kosovo, Liechtenstein, Luxembourg, Malaysia, </w:t>
      </w:r>
      <w:r w:rsidR="00631E3B" w:rsidRPr="00631E3B">
        <w:rPr>
          <w:rFonts w:eastAsiaTheme="minorEastAsia"/>
          <w:lang w:val="en-US" w:eastAsia="nl-NL"/>
        </w:rPr>
        <w:t xml:space="preserve">Netherlands, Russia, </w:t>
      </w:r>
      <w:r w:rsidR="00631E3B" w:rsidRPr="00631E3B">
        <w:rPr>
          <w:rFonts w:eastAsia="Times New Roman"/>
        </w:rPr>
        <w:t xml:space="preserve">Suriname, </w:t>
      </w:r>
      <w:r w:rsidR="00631E3B" w:rsidRPr="00631E3B">
        <w:rPr>
          <w:rFonts w:eastAsiaTheme="minorEastAsia"/>
          <w:lang w:val="en-US" w:eastAsia="nl-NL"/>
        </w:rPr>
        <w:t>Switzerland,</w:t>
      </w:r>
      <w:r w:rsidR="00631E3B" w:rsidRPr="00631E3B">
        <w:rPr>
          <w:rFonts w:eastAsia="Times New Roman"/>
        </w:rPr>
        <w:t xml:space="preserve"> Venezuela</w:t>
      </w:r>
      <w:r w:rsidR="00631E3B" w:rsidRPr="00631E3B">
        <w:rPr>
          <w:rFonts w:eastAsiaTheme="minorEastAsia"/>
          <w:lang w:val="en-US" w:eastAsia="nl-NL"/>
        </w:rPr>
        <w:t xml:space="preserve">, </w:t>
      </w:r>
      <w:r w:rsidR="00631E3B" w:rsidRPr="00631E3B">
        <w:rPr>
          <w:rFonts w:eastAsia="Times New Roman"/>
        </w:rPr>
        <w:t>Yemen.</w:t>
      </w:r>
    </w:p>
    <w:p w14:paraId="2E68B0D0" w14:textId="77777777" w:rsidR="001840E9" w:rsidRDefault="001840E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49FFF34" w:rsidR="007D337C" w:rsidRDefault="00406D8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 w:rsidRPr="00406D82">
        <w:rPr>
          <w:rFonts w:cs="Arial"/>
          <w:b/>
          <w:sz w:val="28"/>
          <w:szCs w:val="28"/>
          <w:lang w:val="en-GB"/>
        </w:rPr>
        <w:t>Everybody Has Light Inside Them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09F47A1F" w14:textId="7AEB5E06" w:rsidR="0087360F" w:rsidRDefault="0087360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bookmarkStart w:id="0" w:name="_GoBack"/>
      <w:r>
        <w:rPr>
          <w:rFonts w:eastAsia="Times New Roman"/>
        </w:rPr>
        <w:t>The Junior Eurovision Song Contest 2022 was held in Armenia on 11 December 2022</w:t>
      </w:r>
      <w:bookmarkEnd w:id="0"/>
      <w:r>
        <w:rPr>
          <w:rFonts w:eastAsia="Times New Roman"/>
        </w:rPr>
        <w:t>. It was the 20th edition of the annual Junior Eurovision Song Contest.</w:t>
      </w:r>
    </w:p>
    <w:p w14:paraId="56A61C30" w14:textId="77777777" w:rsidR="0087360F" w:rsidRDefault="0087360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6D5AC93" w14:textId="7B015C87" w:rsidR="00A374C5" w:rsidRDefault="0087360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  <w:r>
        <w:rPr>
          <w:rFonts w:eastAsia="Times New Roman"/>
        </w:rPr>
        <w:t xml:space="preserve">In the run-up to the final, </w:t>
      </w:r>
      <w:hyperlink r:id="rId9" w:history="1">
        <w:r>
          <w:rPr>
            <w:rStyle w:val="Hyperlink"/>
            <w:rFonts w:eastAsia="Times New Roman"/>
          </w:rPr>
          <w:t>the BBC reported on the contest</w:t>
        </w:r>
      </w:hyperlink>
      <w:r w:rsidR="00A374C5">
        <w:rPr>
          <w:rStyle w:val="acopre"/>
          <w:rFonts w:eastAsia="Times New Roman"/>
        </w:rPr>
        <w:t>.</w:t>
      </w:r>
    </w:p>
    <w:p w14:paraId="0978B090" w14:textId="77777777" w:rsidR="00A374C5" w:rsidRDefault="00A374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5E442DA0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 the text. Connect the words and expressions that hav</w:t>
      </w:r>
      <w:r w:rsidR="000E1BDE">
        <w:rPr>
          <w:rFonts w:cs="Arial"/>
          <w:lang w:val="en-GB"/>
        </w:rPr>
        <w:t>e the same meaning.</w:t>
      </w: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2235"/>
        <w:gridCol w:w="7512"/>
      </w:tblGrid>
      <w:tr w:rsidR="006D2B99" w:rsidRPr="004B0D0C" w14:paraId="230D17AC" w14:textId="77777777" w:rsidTr="00E040CA">
        <w:tc>
          <w:tcPr>
            <w:tcW w:w="2235" w:type="dxa"/>
          </w:tcPr>
          <w:p w14:paraId="6F6640F8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message</w:t>
            </w:r>
          </w:p>
        </w:tc>
        <w:tc>
          <w:tcPr>
            <w:tcW w:w="7512" w:type="dxa"/>
          </w:tcPr>
          <w:p w14:paraId="40D76A12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to </w:t>
            </w:r>
            <w:r w:rsidRPr="009531A6">
              <w:rPr>
                <w:rStyle w:val="deftext"/>
                <w:rFonts w:eastAsia="Times New Roman"/>
              </w:rPr>
              <w:t>act or sing or dance, etc. for an audience</w:t>
            </w:r>
          </w:p>
        </w:tc>
      </w:tr>
      <w:tr w:rsidR="006D2B99" w:rsidRPr="004B0D0C" w14:paraId="379424A3" w14:textId="77777777" w:rsidTr="00E040CA">
        <w:tc>
          <w:tcPr>
            <w:tcW w:w="2235" w:type="dxa"/>
          </w:tcPr>
          <w:p w14:paraId="4851E0E0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contest</w:t>
            </w:r>
          </w:p>
        </w:tc>
        <w:tc>
          <w:tcPr>
            <w:tcW w:w="7512" w:type="dxa"/>
          </w:tcPr>
          <w:p w14:paraId="082CBE7B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rPr>
                <w:rFonts w:eastAsiaTheme="minorEastAsia"/>
                <w:lang w:val="en-US" w:eastAsia="nl-NL"/>
              </w:rPr>
              <w:t xml:space="preserve">the </w:t>
            </w:r>
            <w:r w:rsidRPr="009531A6">
              <w:rPr>
                <w:rFonts w:eastAsiaTheme="minorEastAsia"/>
                <w:lang w:val="en-US" w:eastAsia="nl-NL"/>
              </w:rPr>
              <w:t xml:space="preserve">basic things that you need </w:t>
            </w:r>
          </w:p>
        </w:tc>
      </w:tr>
      <w:tr w:rsidR="006D2B99" w:rsidRPr="004B0D0C" w14:paraId="163A52E0" w14:textId="77777777" w:rsidTr="00E040CA">
        <w:tc>
          <w:tcPr>
            <w:tcW w:w="2235" w:type="dxa"/>
          </w:tcPr>
          <w:p w14:paraId="494E64A5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to fly the flag</w:t>
            </w:r>
          </w:p>
        </w:tc>
        <w:tc>
          <w:tcPr>
            <w:tcW w:w="7512" w:type="dxa"/>
          </w:tcPr>
          <w:p w14:paraId="5F77E934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9531A6">
              <w:rPr>
                <w:rFonts w:eastAsiaTheme="minorEastAsia"/>
                <w:lang w:val="en-US" w:eastAsia="nl-NL"/>
              </w:rPr>
              <w:t xml:space="preserve">believing in you and full of sympathy </w:t>
            </w:r>
          </w:p>
        </w:tc>
      </w:tr>
      <w:tr w:rsidR="006D2B99" w:rsidRPr="004B0D0C" w14:paraId="6A69FCFD" w14:textId="77777777" w:rsidTr="00E040CA">
        <w:tc>
          <w:tcPr>
            <w:tcW w:w="2235" w:type="dxa"/>
          </w:tcPr>
          <w:p w14:paraId="568A0CD4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to battle it out</w:t>
            </w:r>
          </w:p>
        </w:tc>
        <w:tc>
          <w:tcPr>
            <w:tcW w:w="7512" w:type="dxa"/>
          </w:tcPr>
          <w:p w14:paraId="091AF65D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an </w:t>
            </w:r>
            <w:r w:rsidRPr="009531A6">
              <w:rPr>
                <w:rStyle w:val="deftext"/>
                <w:rFonts w:eastAsia="Times New Roman"/>
              </w:rPr>
              <w:t>event in which people try to win by doing something better than others</w:t>
            </w:r>
          </w:p>
        </w:tc>
      </w:tr>
      <w:tr w:rsidR="006D2B99" w:rsidRPr="004B0D0C" w14:paraId="2D76BE5A" w14:textId="77777777" w:rsidTr="00E040CA">
        <w:tc>
          <w:tcPr>
            <w:tcW w:w="2235" w:type="dxa"/>
          </w:tcPr>
          <w:p w14:paraId="7F1B6061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extremely</w:t>
            </w:r>
          </w:p>
        </w:tc>
        <w:tc>
          <w:tcPr>
            <w:tcW w:w="7512" w:type="dxa"/>
          </w:tcPr>
          <w:p w14:paraId="584D6DB6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Fonts w:eastAsia="Times New Roman"/>
              </w:rPr>
            </w:pPr>
            <w:r>
              <w:rPr>
                <w:rFonts w:eastAsiaTheme="minorEastAsia"/>
                <w:bCs/>
                <w:lang w:val="en-US" w:eastAsia="nl-NL"/>
              </w:rPr>
              <w:t xml:space="preserve">the </w:t>
            </w:r>
            <w:r w:rsidRPr="009531A6">
              <w:rPr>
                <w:rFonts w:eastAsiaTheme="minorEastAsia"/>
                <w:bCs/>
                <w:lang w:val="en-US" w:eastAsia="nl-NL"/>
              </w:rPr>
              <w:t>fitness of your mind</w:t>
            </w:r>
          </w:p>
        </w:tc>
      </w:tr>
      <w:tr w:rsidR="006D2B99" w:rsidRPr="004B0D0C" w14:paraId="5563CEFC" w14:textId="77777777" w:rsidTr="00E040CA">
        <w:tc>
          <w:tcPr>
            <w:tcW w:w="2235" w:type="dxa"/>
          </w:tcPr>
          <w:p w14:paraId="3F71575D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a massive deal</w:t>
            </w:r>
          </w:p>
        </w:tc>
        <w:tc>
          <w:tcPr>
            <w:tcW w:w="7512" w:type="dxa"/>
          </w:tcPr>
          <w:p w14:paraId="7A316E5D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Fonts w:eastAsiaTheme="minorEastAsia"/>
                <w:lang w:val="en-US" w:eastAsia="nl-NL"/>
              </w:rPr>
              <w:t xml:space="preserve">a </w:t>
            </w:r>
            <w:r w:rsidRPr="009531A6">
              <w:rPr>
                <w:rFonts w:eastAsiaTheme="minorEastAsia"/>
                <w:lang w:val="en-US" w:eastAsia="nl-NL"/>
              </w:rPr>
              <w:t>huge amount of help, love and encouragement</w:t>
            </w:r>
          </w:p>
        </w:tc>
      </w:tr>
      <w:tr w:rsidR="006D2B99" w:rsidRPr="004B0D0C" w14:paraId="03D13372" w14:textId="77777777" w:rsidTr="00E040CA">
        <w:tc>
          <w:tcPr>
            <w:tcW w:w="2235" w:type="dxa"/>
          </w:tcPr>
          <w:p w14:paraId="71087448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magical</w:t>
            </w:r>
          </w:p>
        </w:tc>
        <w:tc>
          <w:tcPr>
            <w:tcW w:w="7512" w:type="dxa"/>
          </w:tcPr>
          <w:p w14:paraId="6C61ED15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an </w:t>
            </w:r>
            <w:r w:rsidRPr="009531A6">
              <w:rPr>
                <w:rStyle w:val="deftext"/>
                <w:rFonts w:eastAsia="Times New Roman"/>
              </w:rPr>
              <w:t>important idea that someone is trying to express in a song, a speech, etc.</w:t>
            </w:r>
          </w:p>
        </w:tc>
      </w:tr>
      <w:tr w:rsidR="006D2B99" w:rsidRPr="004B0D0C" w14:paraId="20DFA8D5" w14:textId="77777777" w:rsidTr="00E040CA">
        <w:tc>
          <w:tcPr>
            <w:tcW w:w="2235" w:type="dxa"/>
          </w:tcPr>
          <w:p w14:paraId="0BAF56C9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mental health</w:t>
            </w:r>
          </w:p>
        </w:tc>
        <w:tc>
          <w:tcPr>
            <w:tcW w:w="7512" w:type="dxa"/>
          </w:tcPr>
          <w:p w14:paraId="60A1239A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really wonderful and exciting</w:t>
            </w:r>
          </w:p>
        </w:tc>
      </w:tr>
      <w:tr w:rsidR="006D2B99" w:rsidRPr="004B0D0C" w14:paraId="230C667A" w14:textId="77777777" w:rsidTr="00E040CA">
        <w:tc>
          <w:tcPr>
            <w:tcW w:w="2235" w:type="dxa"/>
          </w:tcPr>
          <w:p w14:paraId="3F5CBDB5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to perform</w:t>
            </w:r>
          </w:p>
        </w:tc>
        <w:tc>
          <w:tcPr>
            <w:tcW w:w="7512" w:type="dxa"/>
          </w:tcPr>
          <w:p w14:paraId="63E6A9C9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rPr>
                <w:rFonts w:eastAsiaTheme="minorEastAsia"/>
                <w:bCs/>
                <w:lang w:val="en-US" w:eastAsia="nl-NL"/>
              </w:rPr>
              <w:t xml:space="preserve">to </w:t>
            </w:r>
            <w:r w:rsidRPr="009531A6">
              <w:rPr>
                <w:rFonts w:eastAsiaTheme="minorEastAsia"/>
                <w:bCs/>
                <w:lang w:val="en-US" w:eastAsia="nl-NL"/>
              </w:rPr>
              <w:t>represent your country at an event, a contest, etc.</w:t>
            </w:r>
          </w:p>
        </w:tc>
      </w:tr>
      <w:tr w:rsidR="006D2B99" w:rsidRPr="004B0D0C" w14:paraId="565AF837" w14:textId="77777777" w:rsidTr="00E040CA">
        <w:tc>
          <w:tcPr>
            <w:tcW w:w="2235" w:type="dxa"/>
          </w:tcPr>
          <w:p w14:paraId="2DC423B9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lang w:val="en-US" w:eastAsia="nl-NL"/>
              </w:rPr>
              <w:t>necessities</w:t>
            </w:r>
          </w:p>
        </w:tc>
        <w:tc>
          <w:tcPr>
            <w:tcW w:w="7512" w:type="dxa"/>
          </w:tcPr>
          <w:p w14:paraId="589B3C09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9531A6">
              <w:rPr>
                <w:rFonts w:eastAsiaTheme="minorEastAsia"/>
                <w:bCs/>
                <w:lang w:val="en-US" w:eastAsia="nl-NL"/>
              </w:rPr>
              <w:t>t</w:t>
            </w:r>
            <w:r>
              <w:rPr>
                <w:rFonts w:eastAsiaTheme="minorEastAsia"/>
                <w:bCs/>
                <w:lang w:val="en-US" w:eastAsia="nl-NL"/>
              </w:rPr>
              <w:t>o t</w:t>
            </w:r>
            <w:r w:rsidRPr="009531A6">
              <w:rPr>
                <w:rFonts w:eastAsiaTheme="minorEastAsia"/>
                <w:bCs/>
                <w:lang w:val="en-US" w:eastAsia="nl-NL"/>
              </w:rPr>
              <w:t>ake part in a game or a fight or something until one party wins</w:t>
            </w:r>
          </w:p>
        </w:tc>
      </w:tr>
      <w:tr w:rsidR="006D2B99" w:rsidRPr="004B0D0C" w14:paraId="01E94492" w14:textId="77777777" w:rsidTr="00E040CA">
        <w:tc>
          <w:tcPr>
            <w:tcW w:w="2235" w:type="dxa"/>
          </w:tcPr>
          <w:p w14:paraId="7AF132BD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lang w:val="en-US" w:eastAsia="nl-NL"/>
              </w:rPr>
              <w:t>supportive</w:t>
            </w:r>
          </w:p>
        </w:tc>
        <w:tc>
          <w:tcPr>
            <w:tcW w:w="7512" w:type="dxa"/>
          </w:tcPr>
          <w:p w14:paraId="123477EC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Fonts w:eastAsia="Times New Roman"/>
              </w:rPr>
            </w:pPr>
            <w:r w:rsidRPr="009531A6">
              <w:rPr>
                <w:rFonts w:eastAsiaTheme="minorEastAsia"/>
                <w:bCs/>
                <w:lang w:val="en-US" w:eastAsia="nl-NL"/>
              </w:rPr>
              <w:t>very important</w:t>
            </w:r>
          </w:p>
        </w:tc>
      </w:tr>
      <w:tr w:rsidR="006D2B99" w:rsidRPr="004B0D0C" w14:paraId="2B600AFA" w14:textId="77777777" w:rsidTr="00E040CA">
        <w:tc>
          <w:tcPr>
            <w:tcW w:w="2235" w:type="dxa"/>
          </w:tcPr>
          <w:p w14:paraId="6CF8527A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lang w:val="en-US" w:eastAsia="nl-NL"/>
              </w:rPr>
              <w:t>competitive</w:t>
            </w:r>
          </w:p>
        </w:tc>
        <w:tc>
          <w:tcPr>
            <w:tcW w:w="7512" w:type="dxa"/>
          </w:tcPr>
          <w:p w14:paraId="0D81106E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 w:rsidRPr="009531A6">
              <w:rPr>
                <w:rFonts w:eastAsiaTheme="minorEastAsia"/>
                <w:bCs/>
                <w:lang w:val="en-US" w:eastAsia="nl-NL"/>
              </w:rPr>
              <w:t>very much</w:t>
            </w:r>
          </w:p>
        </w:tc>
      </w:tr>
      <w:tr w:rsidR="006D2B99" w:rsidRPr="004B0D0C" w14:paraId="73D4F803" w14:textId="77777777" w:rsidTr="00E040CA">
        <w:tc>
          <w:tcPr>
            <w:tcW w:w="2235" w:type="dxa"/>
          </w:tcPr>
          <w:p w14:paraId="1E91E972" w14:textId="77777777" w:rsidR="006D2B99" w:rsidRPr="004B0D0C" w:rsidRDefault="006D2B99" w:rsidP="006D2B99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9531A6">
              <w:rPr>
                <w:rFonts w:eastAsiaTheme="minorEastAsia"/>
                <w:lang w:val="en-US" w:eastAsia="nl-NL"/>
              </w:rPr>
              <w:t>immense support</w:t>
            </w:r>
          </w:p>
        </w:tc>
        <w:tc>
          <w:tcPr>
            <w:tcW w:w="7512" w:type="dxa"/>
          </w:tcPr>
          <w:p w14:paraId="5EB57EF9" w14:textId="77777777" w:rsidR="006D2B99" w:rsidRPr="004B0D0C" w:rsidRDefault="006D2B99" w:rsidP="006D2B99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 w:rsidRPr="009531A6">
              <w:rPr>
                <w:rStyle w:val="deftext"/>
                <w:rFonts w:eastAsia="Times New Roman"/>
              </w:rPr>
              <w:t>with a very strong wish to win or be the best at something</w:t>
            </w:r>
          </w:p>
        </w:tc>
      </w:tr>
    </w:tbl>
    <w:p w14:paraId="045AC135" w14:textId="77777777" w:rsidR="000E1BDE" w:rsidRDefault="000E1BDE" w:rsidP="000E1BDE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4F0EDEF7" w14:textId="6D34DD3B" w:rsidR="0037437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726CAE3B" w14:textId="59FC5FFA" w:rsidR="00E040CA" w:rsidRPr="00E040CA" w:rsidRDefault="00395D45" w:rsidP="00E040CA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r>
        <w:rPr>
          <w:rFonts w:cs="Arial"/>
          <w:lang w:val="en-GB"/>
        </w:rPr>
        <w:t>a</w:t>
      </w:r>
      <w:r>
        <w:rPr>
          <w:rFonts w:cs="Arial"/>
          <w:lang w:val="en-GB"/>
        </w:rPr>
        <w:tab/>
      </w:r>
      <w:r w:rsidR="00E040CA" w:rsidRPr="00E040CA">
        <w:rPr>
          <w:rFonts w:cs="Arial"/>
          <w:lang w:val="en-GB"/>
        </w:rPr>
        <w:t>Who is Sophie Lennon?</w:t>
      </w:r>
    </w:p>
    <w:p w14:paraId="29FAB08B" w14:textId="1FEEEBE0" w:rsidR="00E040CA" w:rsidRPr="00E040CA" w:rsidRDefault="00BB3543" w:rsidP="00E040CA">
      <w:pPr>
        <w:spacing w:after="0" w:line="240" w:lineRule="auto"/>
        <w:ind w:left="426"/>
      </w:pPr>
      <w:r>
        <w:t>1</w:t>
      </w:r>
      <w:r>
        <w:tab/>
      </w:r>
      <w:r w:rsidR="00E040CA" w:rsidRPr="00E040CA">
        <w:t>A 13-year-old talent from Armenia with roots in County Down in Ireland.</w:t>
      </w:r>
      <w:r w:rsidR="00E040CA" w:rsidRPr="00E040CA">
        <w:br/>
      </w:r>
      <w:r>
        <w:t>2</w:t>
      </w:r>
      <w:r>
        <w:tab/>
      </w:r>
      <w:r w:rsidR="00E040CA" w:rsidRPr="00E040CA">
        <w:t>A girl representing the UK with Freya Skye at Junior Eurovision 2022.</w:t>
      </w:r>
      <w:r w:rsidR="00E040CA" w:rsidRPr="00E040CA">
        <w:br/>
      </w:r>
      <w:r>
        <w:t>3</w:t>
      </w:r>
      <w:r>
        <w:tab/>
      </w:r>
      <w:r w:rsidR="00E040CA" w:rsidRPr="00E040CA">
        <w:t>A singer from Ireland who will take part in Junior Eurovision 2022.</w:t>
      </w:r>
      <w:r w:rsidR="00E040CA" w:rsidRPr="00E040CA">
        <w:br/>
      </w:r>
      <w:r>
        <w:t>4</w:t>
      </w:r>
      <w:r>
        <w:tab/>
      </w:r>
      <w:r w:rsidR="00E040CA" w:rsidRPr="00E040CA">
        <w:t>A teenager reporting for BBC’s Good Morning Ulster programme from Armenia.</w:t>
      </w:r>
    </w:p>
    <w:p w14:paraId="11539978" w14:textId="77777777" w:rsidR="00E040CA" w:rsidRPr="004B0D0C" w:rsidRDefault="00E040CA" w:rsidP="00E040CA">
      <w:pPr>
        <w:spacing w:line="240" w:lineRule="auto"/>
        <w:rPr>
          <w:rFonts w:eastAsiaTheme="minorEastAsia"/>
          <w:lang w:val="en-US" w:eastAsia="nl-NL"/>
        </w:rPr>
      </w:pPr>
    </w:p>
    <w:p w14:paraId="328C1659" w14:textId="68492AD0" w:rsidR="00E040CA" w:rsidRPr="00E040CA" w:rsidRDefault="00395D45" w:rsidP="00E040CA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r>
        <w:rPr>
          <w:rFonts w:cs="Arial"/>
          <w:lang w:val="en-GB"/>
        </w:rPr>
        <w:t>b</w:t>
      </w:r>
      <w:r>
        <w:rPr>
          <w:rFonts w:cs="Arial"/>
          <w:lang w:val="en-GB"/>
        </w:rPr>
        <w:tab/>
      </w:r>
      <w:r w:rsidR="00E040CA" w:rsidRPr="00E040CA">
        <w:rPr>
          <w:rFonts w:cs="Arial"/>
          <w:lang w:val="en-GB"/>
        </w:rPr>
        <w:t xml:space="preserve">What is </w:t>
      </w:r>
      <w:r w:rsidR="00E040CA" w:rsidRPr="00E040CA">
        <w:rPr>
          <w:rFonts w:cs="Arial"/>
          <w:i/>
          <w:lang w:val="en-GB"/>
        </w:rPr>
        <w:t>Solas</w:t>
      </w:r>
      <w:r w:rsidR="00E040CA" w:rsidRPr="00E040CA">
        <w:rPr>
          <w:rFonts w:cs="Arial"/>
          <w:lang w:val="en-GB"/>
        </w:rPr>
        <w:t>?</w:t>
      </w:r>
    </w:p>
    <w:p w14:paraId="4F334352" w14:textId="26519B0A" w:rsidR="00E040CA" w:rsidRPr="00E040CA" w:rsidRDefault="00BB3543" w:rsidP="00E040CA">
      <w:pPr>
        <w:spacing w:after="0" w:line="240" w:lineRule="auto"/>
        <w:ind w:left="426"/>
      </w:pPr>
      <w:r>
        <w:t>1</w:t>
      </w:r>
      <w:r>
        <w:tab/>
      </w:r>
      <w:r w:rsidR="00E040CA" w:rsidRPr="00E040CA">
        <w:t>The Armenian word for light and the importance of mental health.</w:t>
      </w:r>
      <w:r w:rsidR="00E040CA" w:rsidRPr="00E040CA">
        <w:br/>
      </w:r>
      <w:r>
        <w:t>2</w:t>
      </w:r>
      <w:r>
        <w:tab/>
      </w:r>
      <w:r w:rsidR="00E040CA" w:rsidRPr="00E040CA">
        <w:t>The Irish-language song Sophie will sing at Junior Eurovision 2022.</w:t>
      </w:r>
      <w:r w:rsidR="00E040CA" w:rsidRPr="00E040CA">
        <w:br/>
      </w:r>
      <w:r>
        <w:t>3</w:t>
      </w:r>
      <w:r>
        <w:tab/>
      </w:r>
      <w:r w:rsidR="00E040CA" w:rsidRPr="00E040CA">
        <w:t>The name of an organization of young people who take care of family members.</w:t>
      </w:r>
      <w:r w:rsidR="00E040CA" w:rsidRPr="00E040CA">
        <w:br/>
      </w:r>
      <w:r>
        <w:t>4</w:t>
      </w:r>
      <w:r>
        <w:tab/>
      </w:r>
      <w:r w:rsidR="00E040CA" w:rsidRPr="00E040CA">
        <w:t xml:space="preserve">The theme song of Shrek the Musical. </w:t>
      </w:r>
    </w:p>
    <w:p w14:paraId="7CAA7980" w14:textId="77777777" w:rsidR="00E040CA" w:rsidRPr="004B0D0C" w:rsidRDefault="00E040CA" w:rsidP="00E040CA">
      <w:pPr>
        <w:spacing w:line="240" w:lineRule="auto"/>
        <w:rPr>
          <w:rFonts w:eastAsiaTheme="minorEastAsia"/>
          <w:lang w:val="en-US" w:eastAsia="nl-NL"/>
        </w:rPr>
      </w:pPr>
    </w:p>
    <w:p w14:paraId="01F2DE70" w14:textId="46A6E6C1" w:rsidR="00E040CA" w:rsidRDefault="00395D45" w:rsidP="00395D45">
      <w:pPr>
        <w:tabs>
          <w:tab w:val="left" w:pos="426"/>
        </w:tabs>
        <w:spacing w:after="0" w:line="240" w:lineRule="auto"/>
        <w:ind w:left="426" w:right="-198" w:hanging="426"/>
        <w:rPr>
          <w:rFonts w:cs="Arial"/>
          <w:lang w:val="en-GB"/>
        </w:rPr>
      </w:pPr>
      <w:r>
        <w:rPr>
          <w:rFonts w:cs="Arial"/>
          <w:lang w:val="en-GB"/>
        </w:rPr>
        <w:t>c</w:t>
      </w:r>
      <w:r>
        <w:rPr>
          <w:rFonts w:cs="Arial"/>
          <w:lang w:val="en-GB"/>
        </w:rPr>
        <w:tab/>
      </w:r>
      <w:r w:rsidR="00E040CA" w:rsidRPr="00E040CA">
        <w:rPr>
          <w:rFonts w:cs="Arial"/>
          <w:lang w:val="en-GB"/>
        </w:rPr>
        <w:t>“No matter how dark or sad times get, you'll always be abl</w:t>
      </w:r>
      <w:r w:rsidR="0087630B">
        <w:rPr>
          <w:rFonts w:cs="Arial"/>
          <w:lang w:val="en-GB"/>
        </w:rPr>
        <w:t>e to find light inside of you.”</w:t>
      </w:r>
      <w:r w:rsidR="0087630B">
        <w:rPr>
          <w:rFonts w:cs="Arial"/>
          <w:lang w:val="en-GB"/>
        </w:rPr>
        <w:br/>
      </w:r>
      <w:r w:rsidR="00E040CA" w:rsidRPr="00E040CA">
        <w:rPr>
          <w:rFonts w:cs="Arial"/>
          <w:lang w:val="en-GB"/>
        </w:rPr>
        <w:t>What does “dark” mean in this sentence?</w:t>
      </w:r>
    </w:p>
    <w:p w14:paraId="3304261A" w14:textId="0763E5CB" w:rsidR="00E040CA" w:rsidRPr="00E040CA" w:rsidRDefault="00BB3543" w:rsidP="00E040CA">
      <w:pPr>
        <w:spacing w:after="0" w:line="240" w:lineRule="auto"/>
        <w:ind w:left="426"/>
      </w:pPr>
      <w:r>
        <w:t>1</w:t>
      </w:r>
      <w:r>
        <w:tab/>
      </w:r>
      <w:r w:rsidR="00E040CA" w:rsidRPr="00E040CA">
        <w:t>Black, like the colour.</w:t>
      </w:r>
      <w:r w:rsidR="00E040CA" w:rsidRPr="00E040CA">
        <w:br/>
      </w:r>
      <w:r>
        <w:t>2</w:t>
      </w:r>
      <w:r>
        <w:tab/>
      </w:r>
      <w:r w:rsidR="00E040CA" w:rsidRPr="00E040CA">
        <w:t>Full of mystery.</w:t>
      </w:r>
      <w:r w:rsidR="00E040CA" w:rsidRPr="00E040CA">
        <w:br/>
      </w:r>
      <w:r>
        <w:t>3</w:t>
      </w:r>
      <w:r>
        <w:tab/>
      </w:r>
      <w:r w:rsidR="00E040CA" w:rsidRPr="00E040CA">
        <w:t>Very unhappy and without hope.</w:t>
      </w:r>
      <w:r w:rsidR="00E040CA" w:rsidRPr="00E040CA">
        <w:br/>
      </w:r>
      <w:r>
        <w:t>4</w:t>
      </w:r>
      <w:r>
        <w:tab/>
      </w:r>
      <w:r w:rsidR="00E040CA" w:rsidRPr="00E040CA">
        <w:t>Without light, because it is night.</w:t>
      </w:r>
    </w:p>
    <w:p w14:paraId="3DC99F33" w14:textId="77777777" w:rsidR="00E040CA" w:rsidRDefault="00E040CA" w:rsidP="002B3232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</w:p>
    <w:sectPr w:rsidR="00E040CA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BF5FFE" w:rsidRDefault="00BF5FF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BF5FFE" w:rsidRDefault="00BF5FF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FE0DCCA" w:rsidR="00BF5FFE" w:rsidRPr="0074604C" w:rsidRDefault="00BF5FFE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50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124E76E9" w14:textId="77777777" w:rsidR="00BF5FFE" w:rsidRPr="0074604C" w:rsidRDefault="00BF5FFE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BF5FFE" w:rsidRPr="00A34070" w:rsidRDefault="00BF5FFE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BF5FFE" w:rsidRDefault="00BF5FF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BF5FFE" w:rsidRDefault="00BF5FF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BF5FFE" w:rsidRDefault="00BF5FF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BF5FFE" w:rsidRDefault="00BF5FF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D0F7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794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AD5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m/news/uk-northern-ireland-63909389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346F8-A15F-3B42-97A6-07AB18D0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577</TotalTime>
  <Pages>2</Pages>
  <Words>469</Words>
  <Characters>2510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2969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256</cp:revision>
  <cp:lastPrinted>2013-09-27T09:37:00Z</cp:lastPrinted>
  <dcterms:created xsi:type="dcterms:W3CDTF">2016-10-06T15:58:00Z</dcterms:created>
  <dcterms:modified xsi:type="dcterms:W3CDTF">2022-12-09T16:57:00Z</dcterms:modified>
  <cp:category/>
</cp:coreProperties>
</file>