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C8F9A8E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D5F92">
        <w:rPr>
          <w:rFonts w:cs="Arial"/>
          <w:b/>
          <w:sz w:val="28"/>
          <w:szCs w:val="28"/>
          <w:lang w:val="en-GB"/>
        </w:rPr>
        <w:t>COP Jargon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2795138" w14:textId="38C891CD" w:rsidR="00E103E4" w:rsidRDefault="00E103E4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 w:rsidRPr="00E103E4">
        <w:rPr>
          <w:sz w:val="21"/>
          <w:szCs w:val="21"/>
        </w:rPr>
        <w:t>Van 6 tot 18 november 2022 vindt in Sharm el-Sheikh de COP27</w:t>
      </w:r>
      <w:r>
        <w:rPr>
          <w:sz w:val="21"/>
          <w:szCs w:val="21"/>
        </w:rPr>
        <w:t xml:space="preserve"> plaats. Een nadere kijk op deze conferentie en de betekenis van een aantal relevante wetenschappelijke termen.</w:t>
      </w:r>
    </w:p>
    <w:p w14:paraId="5076F966" w14:textId="2B6A8535" w:rsidR="00641942" w:rsidRDefault="0064194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06989BC2" w14:textId="1C087737" w:rsidR="00B471AD" w:rsidRPr="00B471AD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Pr="00E6104F">
        <w:rPr>
          <w:i/>
          <w:sz w:val="21"/>
          <w:szCs w:val="21"/>
        </w:rPr>
        <w:t xml:space="preserve"> B2 –</w:t>
      </w:r>
      <w:r>
        <w:rPr>
          <w:i/>
          <w:sz w:val="21"/>
          <w:szCs w:val="21"/>
        </w:rPr>
        <w:t xml:space="preserve"> </w:t>
      </w:r>
      <w:r w:rsidR="00DC3399">
        <w:rPr>
          <w:i/>
          <w:sz w:val="21"/>
          <w:szCs w:val="21"/>
        </w:rPr>
        <w:t>Lezen om informatie op te doen:</w:t>
      </w:r>
      <w:r w:rsidR="00DC3399" w:rsidRPr="00DC3399">
        <w:rPr>
          <w:i/>
          <w:sz w:val="21"/>
          <w:szCs w:val="21"/>
        </w:rPr>
        <w:t xml:space="preserve"> Kan artikelen en verslagen over hedendaagse problemen begrijpen, waarin de schrijvers bepaalde st</w:t>
      </w:r>
      <w:r w:rsidR="00DC3399">
        <w:rPr>
          <w:i/>
          <w:sz w:val="21"/>
          <w:szCs w:val="21"/>
        </w:rPr>
        <w:t>ellingen of standpunten innemen</w:t>
      </w:r>
      <w:r w:rsidRPr="00B471AD">
        <w:rPr>
          <w:i/>
          <w:sz w:val="21"/>
          <w:szCs w:val="21"/>
        </w:rPr>
        <w:t>. </w:t>
      </w:r>
      <w:r>
        <w:rPr>
          <w:i/>
          <w:sz w:val="21"/>
          <w:szCs w:val="21"/>
        </w:rPr>
        <w:t>(</w:t>
      </w:r>
      <w:r w:rsidRPr="00B471AD">
        <w:rPr>
          <w:i/>
          <w:sz w:val="21"/>
          <w:szCs w:val="21"/>
        </w:rPr>
        <w:t>LEB2-</w:t>
      </w:r>
      <w:r w:rsidR="00DC3399">
        <w:rPr>
          <w:i/>
          <w:sz w:val="21"/>
          <w:szCs w:val="21"/>
        </w:rPr>
        <w:t>3a</w:t>
      </w:r>
      <w:r>
        <w:rPr>
          <w:i/>
          <w:sz w:val="21"/>
          <w:szCs w:val="21"/>
        </w:rPr>
        <w:t>)</w:t>
      </w:r>
    </w:p>
    <w:p w14:paraId="0657F470" w14:textId="3B4A512E" w:rsidR="00641942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79537E">
        <w:rPr>
          <w:i/>
          <w:sz w:val="21"/>
          <w:szCs w:val="21"/>
        </w:rPr>
        <w:t>n websites, (online) fora en eentalige woordenboeken.</w:t>
      </w:r>
    </w:p>
    <w:p w14:paraId="2D191287" w14:textId="31EFD0A7" w:rsidR="00592CBD" w:rsidRPr="00592CBD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</w:rPr>
      </w:pP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59504E1" w14:textId="56AF7F0B" w:rsidR="00A34787" w:rsidRPr="000E6D7C" w:rsidRDefault="00E103E4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</w:rPr>
      </w:pPr>
      <w:r w:rsidRPr="00E103E4">
        <w:rPr>
          <w:sz w:val="21"/>
          <w:szCs w:val="21"/>
        </w:rPr>
        <w:t xml:space="preserve">You're likely to hear a lot about </w:t>
      </w:r>
      <w:r>
        <w:rPr>
          <w:sz w:val="21"/>
          <w:szCs w:val="21"/>
        </w:rPr>
        <w:t>COP27, but what is it actually about and what do all these scientific words and phrases mean?</w:t>
      </w:r>
    </w:p>
    <w:p w14:paraId="3D96774A" w14:textId="77777777" w:rsidR="004D5F92" w:rsidRDefault="004D5F92" w:rsidP="004D5F92">
      <w:pPr>
        <w:spacing w:line="240" w:lineRule="auto"/>
        <w:rPr>
          <w:rFonts w:eastAsiaTheme="minorEastAsia"/>
          <w:lang w:val="en-US" w:eastAsia="nl-NL"/>
        </w:rPr>
      </w:pPr>
      <w:bookmarkStart w:id="0" w:name="_GoBack"/>
      <w:bookmarkEnd w:id="0"/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1BB249D8" w14:textId="3BA5AFFC" w:rsidR="003F326C" w:rsidRDefault="00861A8C" w:rsidP="00861A8C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3F326C">
        <w:rPr>
          <w:rFonts w:eastAsia="MS Mincho" w:cs="Arial"/>
          <w:lang w:val="en-GB" w:eastAsia="nl-NL"/>
        </w:rPr>
        <w:t xml:space="preserve">Brainstorm with a classmate to make a list of 10 </w:t>
      </w:r>
      <w:r w:rsidR="00855B65">
        <w:rPr>
          <w:rFonts w:eastAsia="MS Mincho" w:cs="Arial"/>
          <w:lang w:val="en-GB" w:eastAsia="nl-NL"/>
        </w:rPr>
        <w:t>climate words.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7F277E2" w:rsidR="007D337C" w:rsidRDefault="004D5F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COP Jargon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1452685" w14:textId="36739206" w:rsidR="00452AD1" w:rsidRDefault="00452AD1" w:rsidP="00E47D1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Carbon footprint, greenhouse gases, net zero, runaway climate change...</w:t>
      </w:r>
    </w:p>
    <w:p w14:paraId="41F080F4" w14:textId="1677BA9F" w:rsidR="00523343" w:rsidRDefault="00E103E4" w:rsidP="002759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gkelc"/>
          <w:rFonts w:eastAsia="Times New Roman"/>
        </w:rPr>
      </w:pPr>
      <w:r>
        <w:rPr>
          <w:rFonts w:eastAsiaTheme="minorEastAsia"/>
          <w:lang w:val="en-US" w:eastAsia="nl-NL"/>
        </w:rPr>
        <w:t xml:space="preserve">Find out </w:t>
      </w:r>
      <w:hyperlink r:id="rId9" w:history="1">
        <w:r w:rsidR="00F16E5A">
          <w:rPr>
            <w:rStyle w:val="Hyperlink"/>
            <w:rFonts w:eastAsia="Times New Roman"/>
          </w:rPr>
          <w:t>what all these words and phrases related to COP27 mean</w:t>
        </w:r>
      </w:hyperlink>
      <w:r w:rsidR="000E6D7C" w:rsidRPr="00C77B7B">
        <w:rPr>
          <w:rStyle w:val="hgkelc"/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450E6B37" w14:textId="77777777" w:rsidR="00DA6AB1" w:rsidRPr="002E1ADC" w:rsidRDefault="00DA6AB1" w:rsidP="000E6D7C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5533F565" w14:textId="071227E3" w:rsidR="00DA6AB1" w:rsidRDefault="00DA6AB1" w:rsidP="00DA6AB1">
      <w:pPr>
        <w:widowControl w:val="0"/>
        <w:spacing w:after="0" w:line="240" w:lineRule="auto"/>
        <w:rPr>
          <w:rStyle w:val="deftext"/>
        </w:rPr>
      </w:pPr>
      <w:r>
        <w:rPr>
          <w:rFonts w:cs="Arial"/>
          <w:lang w:val="en-GB"/>
        </w:rPr>
        <w:t xml:space="preserve">Read the text. Find (and mark) the following words in </w:t>
      </w:r>
      <w:r w:rsidRPr="002E1ADC">
        <w:rPr>
          <w:rFonts w:cs="Arial"/>
          <w:lang w:val="en-GB"/>
        </w:rPr>
        <w:t>the text</w:t>
      </w:r>
      <w:r>
        <w:rPr>
          <w:rFonts w:cs="Arial"/>
          <w:lang w:val="en-GB"/>
        </w:rPr>
        <w:t>:</w:t>
      </w:r>
    </w:p>
    <w:p w14:paraId="58D0F725" w14:textId="34D8F256" w:rsidR="00862CDF" w:rsidRPr="00862CDF" w:rsidRDefault="0060533C" w:rsidP="0060533C">
      <w:pPr>
        <w:pStyle w:val="Geenafstand"/>
        <w:rPr>
          <w:rFonts w:eastAsia="MS Mincho" w:cs="Arial"/>
          <w:i/>
          <w:lang w:val="en-GB"/>
        </w:rPr>
      </w:pPr>
      <w:r w:rsidRPr="00100DC8">
        <w:rPr>
          <w:rFonts w:eastAsia="MS Mincho" w:cs="Arial"/>
          <w:i/>
          <w:lang w:val="en-GB"/>
        </w:rPr>
        <w:t>to attend – conference  – to contribute – crucial – to emit – overall – a polluter – power stations – renewable – responsible – tackling – target – tipping point – tricky – zero</w:t>
      </w:r>
    </w:p>
    <w:p w14:paraId="4D7D5ED1" w14:textId="77777777" w:rsidR="00C863D0" w:rsidRDefault="00C863D0" w:rsidP="00C863D0">
      <w:pPr>
        <w:tabs>
          <w:tab w:val="left" w:leader="dot" w:pos="9356"/>
        </w:tabs>
        <w:spacing w:before="120" w:after="0" w:line="240" w:lineRule="auto"/>
        <w:rPr>
          <w:rStyle w:val="deftext"/>
        </w:rPr>
      </w:pPr>
      <w:r>
        <w:rPr>
          <w:rStyle w:val="deftext"/>
        </w:rPr>
        <w:t>Now read the definitions. Match the above words and expressions with their correct definitions.</w:t>
      </w:r>
    </w:p>
    <w:p w14:paraId="6D24033F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 w:rsidRPr="003D204C">
        <w:rPr>
          <w:rStyle w:val="deftext"/>
          <w:rFonts w:eastAsia="Times New Roman"/>
        </w:rPr>
        <w:t>a meeting which often lasts a few days and where many people come together to talk about a particular subject</w:t>
      </w:r>
    </w:p>
    <w:p w14:paraId="199D6BEB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difficult</w:t>
      </w:r>
    </w:p>
    <w:p w14:paraId="4741DCBB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to be present at a meeting or other event</w:t>
      </w:r>
    </w:p>
    <w:p w14:paraId="44BDBAEA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Times New Roman"/>
        </w:rPr>
        <w:t>to produce and send out heat, gas, a smell, etc.</w:t>
      </w:r>
    </w:p>
    <w:p w14:paraId="3DB879B3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 xml:space="preserve">a person or company that makes </w:t>
      </w:r>
      <w:r w:rsidRPr="003D204C">
        <w:rPr>
          <w:rStyle w:val="deftext"/>
          <w:rFonts w:eastAsia="Times New Roman"/>
        </w:rPr>
        <w:t>land, water, air, etc. dirty and dangerous to use</w:t>
      </w:r>
    </w:p>
    <w:p w14:paraId="6921A7EF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to be one of the reasons why something is happening</w:t>
      </w:r>
    </w:p>
    <w:p w14:paraId="4B3468D8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places where electricity is produced</w:t>
      </w:r>
    </w:p>
    <w:p w14:paraId="34A70B53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extremely important</w:t>
      </w:r>
    </w:p>
    <w:p w14:paraId="076A355D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dealing with</w:t>
      </w:r>
    </w:p>
    <w:p w14:paraId="108DEBD5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being the cause of something</w:t>
      </w:r>
    </w:p>
    <w:p w14:paraId="2F9D02F3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0</w:t>
      </w:r>
    </w:p>
    <w:p w14:paraId="35870370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>in general</w:t>
      </w:r>
    </w:p>
    <w:p w14:paraId="179BAD64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Fonts w:eastAsia="MS Mincho" w:cs="Arial"/>
          <w:lang w:val="en-GB"/>
        </w:rPr>
        <w:t xml:space="preserve">a result </w:t>
      </w:r>
      <w:r w:rsidRPr="003D204C">
        <w:rPr>
          <w:rStyle w:val="deftext"/>
          <w:rFonts w:eastAsia="Times New Roman"/>
        </w:rPr>
        <w:t>that you are trying to achieve</w:t>
      </w:r>
    </w:p>
    <w:p w14:paraId="4A5796AA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Style w:val="deftext"/>
          <w:rFonts w:eastAsia="Times New Roman"/>
        </w:rPr>
        <w:t>able to be replaced by nature</w:t>
      </w:r>
    </w:p>
    <w:p w14:paraId="1D3BE096" w14:textId="77777777" w:rsidR="0060533C" w:rsidRPr="003D204C" w:rsidRDefault="0060533C" w:rsidP="0060533C">
      <w:pPr>
        <w:pStyle w:val="Geenafstand"/>
        <w:numPr>
          <w:ilvl w:val="0"/>
          <w:numId w:val="40"/>
        </w:numPr>
        <w:rPr>
          <w:rFonts w:eastAsia="MS Mincho" w:cs="Arial"/>
          <w:lang w:val="en-GB"/>
        </w:rPr>
      </w:pPr>
      <w:r w:rsidRPr="003D204C">
        <w:rPr>
          <w:rStyle w:val="dttext"/>
          <w:rFonts w:eastAsia="Times New Roman"/>
        </w:rPr>
        <w:t>the critical point in a situation that leads to a big change</w:t>
      </w:r>
    </w:p>
    <w:p w14:paraId="1FA7F1BB" w14:textId="77777777" w:rsidR="00862CDF" w:rsidRPr="00DA6AB1" w:rsidRDefault="00862CDF" w:rsidP="00DA6AB1">
      <w:pPr>
        <w:pStyle w:val="Geenafstand"/>
        <w:tabs>
          <w:tab w:val="left" w:pos="426"/>
        </w:tabs>
        <w:rPr>
          <w:rStyle w:val="deftext"/>
          <w:rFonts w:eastAsia="MS Mincho" w:cs="Arial"/>
          <w:i/>
          <w:lang w:val="en-GB"/>
        </w:rPr>
      </w:pPr>
    </w:p>
    <w:p w14:paraId="4DC88B5C" w14:textId="77777777" w:rsidR="00DA6AB1" w:rsidRDefault="00DA6AB1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4BFCE071" w14:textId="67E83992" w:rsidR="00AF41EF" w:rsidRDefault="00AF41EF" w:rsidP="00AF41EF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>
        <w:rPr>
          <w:rFonts w:eastAsia="Times New Roman"/>
        </w:rPr>
        <w:t>a</w:t>
      </w:r>
      <w:r>
        <w:rPr>
          <w:rFonts w:eastAsia="Times New Roman"/>
        </w:rPr>
        <w:tab/>
        <w:t>What is COP27?</w:t>
      </w:r>
    </w:p>
    <w:p w14:paraId="3F3B2106" w14:textId="06AE28CC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big international meeting about climate change where leaders of 27 countries meet and talk.</w:t>
      </w:r>
    </w:p>
    <w:p w14:paraId="5A6EB214" w14:textId="2271E6C0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 27th climate change conference of world leaders and many delegates that is held in Egypt.</w:t>
      </w:r>
    </w:p>
    <w:p w14:paraId="63B28D5E" w14:textId="6202D9FF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 crisis conference organized by the UN in Egypt to talk about tricky scientific language.</w:t>
      </w:r>
    </w:p>
    <w:p w14:paraId="53E642C3" w14:textId="315D43E8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 international climate change conference that takes place in Egypt every year.</w:t>
      </w:r>
    </w:p>
    <w:p w14:paraId="439C1718" w14:textId="77777777" w:rsidR="00AF41EF" w:rsidRDefault="00AF41EF" w:rsidP="00AF41EF">
      <w:pPr>
        <w:suppressAutoHyphens/>
        <w:spacing w:line="240" w:lineRule="auto"/>
        <w:rPr>
          <w:rFonts w:eastAsia="Times New Roman"/>
        </w:rPr>
      </w:pPr>
    </w:p>
    <w:p w14:paraId="562ECEE8" w14:textId="60BB4660" w:rsidR="00AF41EF" w:rsidRDefault="00AF41EF" w:rsidP="00AF41EF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  <w:t>What is climate change?</w:t>
      </w:r>
    </w:p>
    <w:p w14:paraId="5CC4764B" w14:textId="7F986140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change in temperature to 1.5 degrees higher all over the world.</w:t>
      </w:r>
    </w:p>
    <w:p w14:paraId="77FAF72E" w14:textId="00D9155C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change in the political climate in countries all over the world.</w:t>
      </w:r>
    </w:p>
    <w:p w14:paraId="71E99B0A" w14:textId="59D5F9B2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change in the usual weather in many places in the world.</w:t>
      </w:r>
    </w:p>
    <w:p w14:paraId="29EDCE3D" w14:textId="13D7D368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change in the weather at the beginning of summer and winter.</w:t>
      </w:r>
    </w:p>
    <w:p w14:paraId="230DBA87" w14:textId="77777777" w:rsidR="00AF41EF" w:rsidRDefault="00AF41EF" w:rsidP="00AF41EF">
      <w:pPr>
        <w:suppressAutoHyphens/>
        <w:spacing w:line="240" w:lineRule="auto"/>
        <w:rPr>
          <w:rFonts w:eastAsia="Times New Roman"/>
        </w:rPr>
      </w:pPr>
    </w:p>
    <w:p w14:paraId="60B981A4" w14:textId="2FFB650B" w:rsidR="00AF41EF" w:rsidRDefault="00AF41EF" w:rsidP="00AF41EF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  <w:t>What is true about positive feedback loops?</w:t>
      </w:r>
    </w:p>
    <w:p w14:paraId="47AF5E0C" w14:textId="7DF20405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They are an example of terrible climate hoaxes.</w:t>
      </w:r>
    </w:p>
    <w:p w14:paraId="2DB7DAA9" w14:textId="7EEDA579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They are good for the climate and life on earth.</w:t>
      </w:r>
    </w:p>
    <w:p w14:paraId="014C593E" w14:textId="53805FF2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They lead to a bad situation that keeps getting worse.</w:t>
      </w:r>
    </w:p>
    <w:p w14:paraId="7D44CCA0" w14:textId="003D8768" w:rsidR="00AF41EF" w:rsidRPr="00AF41EF" w:rsidRDefault="00AF41EF" w:rsidP="00AF41EF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They lead to a good situation that keeps getting better.</w:t>
      </w:r>
    </w:p>
    <w:p w14:paraId="536B071E" w14:textId="77777777" w:rsidR="00AF41EF" w:rsidRDefault="00AF41EF" w:rsidP="00430D85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</w:p>
    <w:p w14:paraId="64E00DB1" w14:textId="519EA0F0" w:rsidR="00E06C6F" w:rsidRPr="00E06C6F" w:rsidRDefault="00E06C6F" w:rsidP="00E06C6F">
      <w:pPr>
        <w:tabs>
          <w:tab w:val="left" w:pos="426"/>
        </w:tabs>
        <w:spacing w:after="0" w:line="240" w:lineRule="auto"/>
        <w:rPr>
          <w:rFonts w:cs="Arial"/>
          <w:lang w:val="en-GB"/>
        </w:rPr>
      </w:pPr>
    </w:p>
    <w:sectPr w:rsidR="00E06C6F" w:rsidRPr="00E06C6F" w:rsidSect="0034218D">
      <w:headerReference w:type="default" r:id="rId10"/>
      <w:footerReference w:type="default" r:id="rId11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3F326C" w:rsidRDefault="003F326C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3F326C" w:rsidRDefault="003F326C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02C22A71" w:rsidR="003F326C" w:rsidRPr="00605DA2" w:rsidRDefault="003F326C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46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3F326C" w:rsidRDefault="003F326C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3F326C" w:rsidRPr="0074604C" w:rsidRDefault="003F326C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3F326C" w:rsidRPr="00474EBB" w:rsidRDefault="003F326C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3F326C" w:rsidRDefault="003F326C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3F326C" w:rsidRDefault="003F326C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3F326C" w:rsidRDefault="003F326C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F326C" w:rsidRDefault="003F326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3522F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7"/>
  </w:num>
  <w:num w:numId="3">
    <w:abstractNumId w:val="33"/>
  </w:num>
  <w:num w:numId="4">
    <w:abstractNumId w:val="5"/>
  </w:num>
  <w:num w:numId="5">
    <w:abstractNumId w:val="0"/>
  </w:num>
  <w:num w:numId="6">
    <w:abstractNumId w:val="37"/>
  </w:num>
  <w:num w:numId="7">
    <w:abstractNumId w:val="24"/>
  </w:num>
  <w:num w:numId="8">
    <w:abstractNumId w:val="38"/>
  </w:num>
  <w:num w:numId="9">
    <w:abstractNumId w:val="25"/>
  </w:num>
  <w:num w:numId="10">
    <w:abstractNumId w:val="9"/>
  </w:num>
  <w:num w:numId="11">
    <w:abstractNumId w:val="22"/>
  </w:num>
  <w:num w:numId="12">
    <w:abstractNumId w:val="10"/>
  </w:num>
  <w:num w:numId="13">
    <w:abstractNumId w:val="14"/>
  </w:num>
  <w:num w:numId="14">
    <w:abstractNumId w:val="29"/>
  </w:num>
  <w:num w:numId="15">
    <w:abstractNumId w:val="21"/>
  </w:num>
  <w:num w:numId="16">
    <w:abstractNumId w:val="13"/>
  </w:num>
  <w:num w:numId="17">
    <w:abstractNumId w:val="7"/>
  </w:num>
  <w:num w:numId="18">
    <w:abstractNumId w:val="20"/>
  </w:num>
  <w:num w:numId="19">
    <w:abstractNumId w:val="1"/>
  </w:num>
  <w:num w:numId="20">
    <w:abstractNumId w:val="31"/>
  </w:num>
  <w:num w:numId="21">
    <w:abstractNumId w:val="12"/>
  </w:num>
  <w:num w:numId="22">
    <w:abstractNumId w:val="16"/>
  </w:num>
  <w:num w:numId="23">
    <w:abstractNumId w:val="36"/>
  </w:num>
  <w:num w:numId="24">
    <w:abstractNumId w:val="18"/>
  </w:num>
  <w:num w:numId="25">
    <w:abstractNumId w:val="28"/>
  </w:num>
  <w:num w:numId="26">
    <w:abstractNumId w:val="4"/>
  </w:num>
  <w:num w:numId="27">
    <w:abstractNumId w:val="11"/>
  </w:num>
  <w:num w:numId="28">
    <w:abstractNumId w:val="35"/>
  </w:num>
  <w:num w:numId="29">
    <w:abstractNumId w:val="23"/>
  </w:num>
  <w:num w:numId="30">
    <w:abstractNumId w:val="2"/>
  </w:num>
  <w:num w:numId="31">
    <w:abstractNumId w:val="17"/>
  </w:num>
  <w:num w:numId="32">
    <w:abstractNumId w:val="32"/>
  </w:num>
  <w:num w:numId="33">
    <w:abstractNumId w:val="40"/>
  </w:num>
  <w:num w:numId="34">
    <w:abstractNumId w:val="34"/>
  </w:num>
  <w:num w:numId="35">
    <w:abstractNumId w:val="39"/>
  </w:num>
  <w:num w:numId="36">
    <w:abstractNumId w:val="15"/>
  </w:num>
  <w:num w:numId="37">
    <w:abstractNumId w:val="30"/>
  </w:num>
  <w:num w:numId="38">
    <w:abstractNumId w:val="26"/>
  </w:num>
  <w:num w:numId="39">
    <w:abstractNumId w:val="8"/>
  </w:num>
  <w:num w:numId="40">
    <w:abstractNumId w:val="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1EC9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354248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638A9-536B-2146-A720-4D3B65BA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625</TotalTime>
  <Pages>2</Pages>
  <Words>576</Words>
  <Characters>2513</Characters>
  <Application>Microsoft Macintosh Word</Application>
  <DocSecurity>0</DocSecurity>
  <Lines>96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3050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250</cp:revision>
  <cp:lastPrinted>2013-09-27T09:37:00Z</cp:lastPrinted>
  <dcterms:created xsi:type="dcterms:W3CDTF">2016-10-06T15:58:00Z</dcterms:created>
  <dcterms:modified xsi:type="dcterms:W3CDTF">2022-11-11T15:09:00Z</dcterms:modified>
  <cp:category/>
</cp:coreProperties>
</file>