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3CCA7057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275240">
        <w:rPr>
          <w:rFonts w:cs="Arial"/>
          <w:b/>
          <w:sz w:val="28"/>
          <w:szCs w:val="28"/>
          <w:lang w:val="en-GB"/>
        </w:rPr>
        <w:t>The 2022 Midterms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29BA6493" w14:textId="6D9A5A36" w:rsidR="00B631B7" w:rsidRPr="007B56A5" w:rsidRDefault="00301D28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lang w:val="en-GB"/>
        </w:rPr>
      </w:pPr>
      <w:r w:rsidRPr="007B56A5">
        <w:rPr>
          <w:rFonts w:eastAsia="Times New Roman"/>
          <w:bCs/>
        </w:rPr>
        <w:t>8 november zijn er verkiezingen in de Verenigde Staten. De zogenaamde Midterms.</w:t>
      </w:r>
    </w:p>
    <w:p w14:paraId="51E9D445" w14:textId="77777777" w:rsidR="00F97513" w:rsidRPr="006D41D2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D41D2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Pr="006D41D2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41D2">
        <w:rPr>
          <w:rFonts w:eastAsia="MS Mincho" w:cs="Arial"/>
          <w:sz w:val="21"/>
          <w:szCs w:val="21"/>
        </w:rPr>
        <w:t xml:space="preserve">Lezen B1 – </w:t>
      </w:r>
      <w:r w:rsidR="00096A8F" w:rsidRPr="006D41D2">
        <w:rPr>
          <w:rFonts w:eastAsia="MS Mincho" w:cs="Arial"/>
          <w:i/>
          <w:sz w:val="21"/>
          <w:szCs w:val="21"/>
        </w:rPr>
        <w:t>L</w:t>
      </w:r>
      <w:r w:rsidR="008555C9" w:rsidRPr="006D41D2">
        <w:rPr>
          <w:rFonts w:eastAsia="MS Mincho" w:cs="Arial"/>
          <w:i/>
          <w:sz w:val="21"/>
          <w:szCs w:val="21"/>
        </w:rPr>
        <w:t>ezen</w:t>
      </w:r>
      <w:r w:rsidR="00096A8F" w:rsidRPr="006D41D2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41D2">
        <w:rPr>
          <w:rFonts w:eastAsia="MS Mincho" w:cs="Arial"/>
          <w:i/>
          <w:sz w:val="21"/>
          <w:szCs w:val="21"/>
        </w:rPr>
        <w:t xml:space="preserve">: </w:t>
      </w:r>
      <w:r w:rsidR="00096A8F" w:rsidRPr="006D41D2">
        <w:rPr>
          <w:rFonts w:eastAsia="MS Mincho" w:cs="Arial"/>
          <w:i/>
          <w:sz w:val="21"/>
          <w:szCs w:val="21"/>
        </w:rPr>
        <w:t>Kan belangrijke feitelijke informatie begrijpen in korte verslagen en artikelen. (LEB1-3a)</w:t>
      </w:r>
    </w:p>
    <w:p w14:paraId="11CBDA00" w14:textId="5476E58D" w:rsidR="0062611E" w:rsidRPr="006D41D2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41D2">
        <w:rPr>
          <w:rFonts w:eastAsia="MS Mincho" w:cs="Arial"/>
          <w:sz w:val="21"/>
          <w:szCs w:val="21"/>
        </w:rPr>
        <w:t xml:space="preserve">Leesstrategieën - </w:t>
      </w:r>
      <w:r w:rsidRPr="006D41D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D41D2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6D41D2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41D2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41D2">
        <w:rPr>
          <w:rFonts w:cs="Arial"/>
          <w:b/>
          <w:sz w:val="21"/>
          <w:szCs w:val="21"/>
          <w:lang w:val="en-GB"/>
        </w:rPr>
        <w:t>Intro</w:t>
      </w:r>
    </w:p>
    <w:p w14:paraId="77BD9363" w14:textId="693D117F" w:rsidR="002A1887" w:rsidRPr="006D41D2" w:rsidRDefault="00301D28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 w:rsidRPr="006D41D2">
        <w:rPr>
          <w:rStyle w:val="acopre"/>
          <w:rFonts w:eastAsia="Times New Roman"/>
        </w:rPr>
        <w:t>American voters can cast their ballots next week in the midterm elections.</w:t>
      </w:r>
    </w:p>
    <w:p w14:paraId="240B80A0" w14:textId="77777777" w:rsidR="001729D4" w:rsidRPr="006D41D2" w:rsidRDefault="001729D4" w:rsidP="00AF77B4">
      <w:pPr>
        <w:pStyle w:val="Geenafstand"/>
        <w:widowControl w:val="0"/>
        <w:spacing w:before="120"/>
        <w:rPr>
          <w:rFonts w:eastAsia="MS Mincho" w:cs="Arial"/>
          <w:lang w:val="en-GB" w:eastAsia="nl-NL"/>
        </w:rPr>
      </w:pPr>
    </w:p>
    <w:p w14:paraId="5446904B" w14:textId="77777777" w:rsidR="00AF77B4" w:rsidRDefault="00AF77B4" w:rsidP="004F2B58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bookmarkStart w:id="0" w:name="_GoBack"/>
      <w:bookmarkEnd w:id="0"/>
      <w:r w:rsidRPr="00426A9A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4F2B58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146F77DE" w14:textId="17DCE37A" w:rsidR="001B5A8D" w:rsidRDefault="001B5A8D" w:rsidP="00B631B7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846D60">
        <w:rPr>
          <w:rFonts w:eastAsia="MS Mincho" w:cs="Arial"/>
          <w:lang w:val="en-GB" w:eastAsia="nl-NL"/>
        </w:rPr>
        <w:t>a</w:t>
      </w:r>
      <w:r w:rsidRPr="00846D60">
        <w:rPr>
          <w:rFonts w:eastAsia="MS Mincho" w:cs="Arial"/>
          <w:lang w:val="en-GB" w:eastAsia="nl-NL"/>
        </w:rPr>
        <w:tab/>
      </w:r>
      <w:r w:rsidR="004F2B58">
        <w:rPr>
          <w:rFonts w:eastAsia="MS Mincho" w:cs="Arial"/>
          <w:lang w:val="en-GB" w:eastAsia="nl-NL"/>
        </w:rPr>
        <w:t>How many states are in the United States of America</w:t>
      </w:r>
      <w:r w:rsidR="00623E10">
        <w:rPr>
          <w:rFonts w:eastAsia="MS Mincho" w:cs="Arial"/>
          <w:lang w:val="en-GB" w:eastAsia="nl-NL"/>
        </w:rPr>
        <w:t xml:space="preserve"> today</w:t>
      </w:r>
      <w:r w:rsidR="004F2B58">
        <w:rPr>
          <w:rFonts w:eastAsia="MS Mincho" w:cs="Arial"/>
          <w:lang w:val="en-GB" w:eastAsia="nl-NL"/>
        </w:rPr>
        <w:t>?</w:t>
      </w:r>
    </w:p>
    <w:p w14:paraId="78EFC6A8" w14:textId="3B4614E3" w:rsidR="004F2B58" w:rsidRDefault="004F2B58" w:rsidP="00B631B7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Who is the president of the United States?</w:t>
      </w:r>
    </w:p>
    <w:p w14:paraId="21C048D0" w14:textId="1BCBBEB5" w:rsidR="004F2B58" w:rsidRDefault="004F2B58" w:rsidP="00B631B7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c</w:t>
      </w:r>
      <w:r>
        <w:rPr>
          <w:rFonts w:eastAsia="MS Mincho" w:cs="Arial"/>
          <w:lang w:val="en-GB" w:eastAsia="nl-NL"/>
        </w:rPr>
        <w:tab/>
        <w:t>Does the current president of the United States belong to the Democratic Party or the Republican Party?</w:t>
      </w: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147BC31" w:rsidR="007D337C" w:rsidRDefault="00E9655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 w:rsidRPr="00E9655E">
        <w:rPr>
          <w:rFonts w:cs="Arial"/>
          <w:b/>
          <w:sz w:val="28"/>
          <w:szCs w:val="28"/>
          <w:lang w:val="en-GB"/>
        </w:rPr>
        <w:t>The 2022 Midterms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6D5AC93" w14:textId="766EF23D" w:rsidR="00A374C5" w:rsidRDefault="00E9655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  <w:r>
        <w:rPr>
          <w:rFonts w:eastAsia="Times New Roman"/>
        </w:rPr>
        <w:t>On November 8,</w:t>
      </w:r>
      <w:r w:rsidR="00A374C5">
        <w:rPr>
          <w:rStyle w:val="acopre"/>
          <w:rFonts w:eastAsia="Times New Roman"/>
        </w:rPr>
        <w:t xml:space="preserve"> </w:t>
      </w:r>
      <w:hyperlink r:id="rId9" w:history="1">
        <w:r>
          <w:rPr>
            <w:rStyle w:val="Hyperlink"/>
            <w:rFonts w:eastAsia="Times New Roman"/>
          </w:rPr>
          <w:t>Americans will vote in the midterms</w:t>
        </w:r>
      </w:hyperlink>
      <w:r w:rsidR="00A374C5">
        <w:rPr>
          <w:rStyle w:val="acopre"/>
          <w:rFonts w:eastAsia="Times New Roman"/>
        </w:rPr>
        <w:t>.</w:t>
      </w:r>
      <w:r>
        <w:rPr>
          <w:rStyle w:val="acopre"/>
          <w:rFonts w:eastAsia="Times New Roman"/>
        </w:rPr>
        <w:t xml:space="preserve"> What are midterm elections in the United States?</w:t>
      </w:r>
    </w:p>
    <w:p w14:paraId="0978B090" w14:textId="77777777" w:rsidR="00A374C5" w:rsidRDefault="00A374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4397DCC0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 the text. Connect the words and expressions that hav</w:t>
      </w:r>
      <w:r w:rsidR="000E1BDE">
        <w:rPr>
          <w:rFonts w:cs="Arial"/>
          <w:lang w:val="en-GB"/>
        </w:rPr>
        <w:t>e the same meaning in the text.</w:t>
      </w: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2518"/>
        <w:gridCol w:w="6804"/>
      </w:tblGrid>
      <w:tr w:rsidR="00197D27" w:rsidRPr="00A03478" w14:paraId="5550F78A" w14:textId="77777777" w:rsidTr="00197D27">
        <w:tc>
          <w:tcPr>
            <w:tcW w:w="2518" w:type="dxa"/>
          </w:tcPr>
          <w:p w14:paraId="5FE61776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election</w:t>
            </w:r>
          </w:p>
        </w:tc>
        <w:tc>
          <w:tcPr>
            <w:tcW w:w="6804" w:type="dxa"/>
          </w:tcPr>
          <w:p w14:paraId="191F0008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726724">
              <w:rPr>
                <w:rStyle w:val="deftext"/>
                <w:rFonts w:eastAsia="Times New Roman"/>
              </w:rPr>
              <w:t>activities in which people are asked what they think about something</w:t>
            </w:r>
          </w:p>
        </w:tc>
      </w:tr>
      <w:tr w:rsidR="00197D27" w:rsidRPr="00A03478" w14:paraId="22C809F3" w14:textId="77777777" w:rsidTr="00197D27">
        <w:tc>
          <w:tcPr>
            <w:tcW w:w="2518" w:type="dxa"/>
          </w:tcPr>
          <w:p w14:paraId="1E3551A9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Congress</w:t>
            </w:r>
          </w:p>
        </w:tc>
        <w:tc>
          <w:tcPr>
            <w:tcW w:w="6804" w:type="dxa"/>
          </w:tcPr>
          <w:p w14:paraId="7E8A82C7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726724">
              <w:rPr>
                <w:rStyle w:val="deftext"/>
                <w:rFonts w:eastAsia="Times New Roman"/>
              </w:rPr>
              <w:t>available to anyone who is trying to get it</w:t>
            </w:r>
          </w:p>
        </w:tc>
      </w:tr>
      <w:tr w:rsidR="00197D27" w:rsidRPr="00A03478" w14:paraId="0CA97515" w14:textId="77777777" w:rsidTr="00197D27">
        <w:tc>
          <w:tcPr>
            <w:tcW w:w="2518" w:type="dxa"/>
          </w:tcPr>
          <w:p w14:paraId="6F327A47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up for grabs</w:t>
            </w:r>
          </w:p>
        </w:tc>
        <w:tc>
          <w:tcPr>
            <w:tcW w:w="6804" w:type="dxa"/>
          </w:tcPr>
          <w:p w14:paraId="7E89EF2C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726724">
              <w:t>all t</w:t>
            </w:r>
            <w:r w:rsidRPr="00726724">
              <w:rPr>
                <w:rFonts w:eastAsia="Times New Roman"/>
              </w:rPr>
              <w:t>he elected politicians that are responsible for making the law in the United States</w:t>
            </w:r>
          </w:p>
        </w:tc>
      </w:tr>
      <w:tr w:rsidR="00197D27" w:rsidRPr="00A03478" w14:paraId="2B699832" w14:textId="77777777" w:rsidTr="00197D27">
        <w:tc>
          <w:tcPr>
            <w:tcW w:w="2518" w:type="dxa"/>
          </w:tcPr>
          <w:p w14:paraId="5BFD511D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Governor</w:t>
            </w:r>
          </w:p>
        </w:tc>
        <w:tc>
          <w:tcPr>
            <w:tcW w:w="6804" w:type="dxa"/>
          </w:tcPr>
          <w:p w14:paraId="201D9F00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to </w:t>
            </w:r>
            <w:r w:rsidRPr="00726724">
              <w:t xml:space="preserve">be </w:t>
            </w:r>
            <w:r w:rsidRPr="00726724">
              <w:rPr>
                <w:rStyle w:val="deftext"/>
                <w:rFonts w:eastAsia="Times New Roman"/>
              </w:rPr>
              <w:t xml:space="preserve">the </w:t>
            </w:r>
            <w:r w:rsidRPr="00726724">
              <w:rPr>
                <w:rStyle w:val="dttext"/>
                <w:rFonts w:eastAsia="Times New Roman"/>
              </w:rPr>
              <w:t>political party that has the greater number of votes</w:t>
            </w:r>
          </w:p>
        </w:tc>
      </w:tr>
      <w:tr w:rsidR="00197D27" w:rsidRPr="00A03478" w14:paraId="3E7ED73A" w14:textId="77777777" w:rsidTr="00197D27">
        <w:tc>
          <w:tcPr>
            <w:tcW w:w="2518" w:type="dxa"/>
          </w:tcPr>
          <w:p w14:paraId="0D007DCD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at stake</w:t>
            </w:r>
          </w:p>
        </w:tc>
        <w:tc>
          <w:tcPr>
            <w:tcW w:w="6804" w:type="dxa"/>
          </w:tcPr>
          <w:p w14:paraId="66E6C776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Fonts w:eastAsia="Times New Roman"/>
              </w:rPr>
              <w:t xml:space="preserve">a </w:t>
            </w:r>
            <w:r w:rsidRPr="00726724">
              <w:rPr>
                <w:rFonts w:eastAsia="Times New Roman"/>
              </w:rPr>
              <w:t>fact or situation that worries you</w:t>
            </w:r>
          </w:p>
        </w:tc>
      </w:tr>
      <w:tr w:rsidR="00197D27" w:rsidRPr="00A03478" w14:paraId="393E7FAB" w14:textId="77777777" w:rsidTr="00197D27">
        <w:tc>
          <w:tcPr>
            <w:tcW w:w="2518" w:type="dxa"/>
          </w:tcPr>
          <w:p w14:paraId="2313B259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to hold the majority</w:t>
            </w:r>
          </w:p>
        </w:tc>
        <w:tc>
          <w:tcPr>
            <w:tcW w:w="6804" w:type="dxa"/>
          </w:tcPr>
          <w:p w14:paraId="45ADD7D9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726724">
              <w:t>in a position to be lost or won</w:t>
            </w:r>
          </w:p>
        </w:tc>
      </w:tr>
      <w:tr w:rsidR="00197D27" w:rsidRPr="00A03478" w14:paraId="24110C2F" w14:textId="77777777" w:rsidTr="00197D27">
        <w:tc>
          <w:tcPr>
            <w:tcW w:w="2518" w:type="dxa"/>
          </w:tcPr>
          <w:p w14:paraId="2DB482D0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the tiebreaking vote</w:t>
            </w:r>
          </w:p>
        </w:tc>
        <w:tc>
          <w:tcPr>
            <w:tcW w:w="6804" w:type="dxa"/>
          </w:tcPr>
          <w:p w14:paraId="010B282E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to </w:t>
            </w:r>
            <w:r w:rsidRPr="00726724">
              <w:t>make laws official</w:t>
            </w:r>
          </w:p>
        </w:tc>
      </w:tr>
      <w:tr w:rsidR="00197D27" w:rsidRPr="00A03478" w14:paraId="4459F283" w14:textId="77777777" w:rsidTr="00197D27">
        <w:tc>
          <w:tcPr>
            <w:tcW w:w="2518" w:type="dxa"/>
          </w:tcPr>
          <w:p w14:paraId="3D0D25A4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polls</w:t>
            </w:r>
          </w:p>
        </w:tc>
        <w:tc>
          <w:tcPr>
            <w:tcW w:w="6804" w:type="dxa"/>
          </w:tcPr>
          <w:p w14:paraId="3C69DD42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ttext"/>
                <w:rFonts w:eastAsia="Times New Roman"/>
              </w:rPr>
            </w:pPr>
            <w:r>
              <w:t xml:space="preserve">the </w:t>
            </w:r>
            <w:r w:rsidRPr="00726724">
              <w:t xml:space="preserve">most </w:t>
            </w:r>
            <w:r w:rsidRPr="00726724">
              <w:rPr>
                <w:rStyle w:val="deftext"/>
                <w:rFonts w:eastAsia="Times New Roman"/>
              </w:rPr>
              <w:t>important subjects or topics</w:t>
            </w:r>
          </w:p>
        </w:tc>
      </w:tr>
      <w:tr w:rsidR="00197D27" w:rsidRPr="00A03478" w14:paraId="6DBCBEBB" w14:textId="77777777" w:rsidTr="00197D27">
        <w:tc>
          <w:tcPr>
            <w:tcW w:w="2518" w:type="dxa"/>
          </w:tcPr>
          <w:p w14:paraId="49B954A5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a ballot</w:t>
            </w:r>
          </w:p>
        </w:tc>
        <w:tc>
          <w:tcPr>
            <w:tcW w:w="6804" w:type="dxa"/>
          </w:tcPr>
          <w:p w14:paraId="65F11B9A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the </w:t>
            </w:r>
            <w:r w:rsidRPr="00726724">
              <w:rPr>
                <w:rStyle w:val="deftext"/>
                <w:rFonts w:eastAsia="Times New Roman"/>
              </w:rPr>
              <w:t>number of people who vote in an election</w:t>
            </w:r>
          </w:p>
        </w:tc>
      </w:tr>
      <w:tr w:rsidR="00197D27" w:rsidRPr="00A03478" w14:paraId="49C518DF" w14:textId="77777777" w:rsidTr="00197D27">
        <w:tc>
          <w:tcPr>
            <w:tcW w:w="2518" w:type="dxa"/>
          </w:tcPr>
          <w:p w14:paraId="7CEDF953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to cast a ballot</w:t>
            </w:r>
          </w:p>
        </w:tc>
        <w:tc>
          <w:tcPr>
            <w:tcW w:w="6804" w:type="dxa"/>
          </w:tcPr>
          <w:p w14:paraId="5082ECD9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726724">
              <w:t xml:space="preserve">person who is </w:t>
            </w:r>
            <w:r w:rsidRPr="00726724">
              <w:rPr>
                <w:rStyle w:val="deftext"/>
                <w:rFonts w:eastAsia="Times New Roman"/>
              </w:rPr>
              <w:t>the leader of the government of a state</w:t>
            </w:r>
          </w:p>
        </w:tc>
      </w:tr>
      <w:tr w:rsidR="00197D27" w:rsidRPr="00A03478" w14:paraId="00799C19" w14:textId="77777777" w:rsidTr="00197D27">
        <w:tc>
          <w:tcPr>
            <w:tcW w:w="2518" w:type="dxa"/>
          </w:tcPr>
          <w:p w14:paraId="29580D43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turnout</w:t>
            </w:r>
          </w:p>
        </w:tc>
        <w:tc>
          <w:tcPr>
            <w:tcW w:w="6804" w:type="dxa"/>
          </w:tcPr>
          <w:p w14:paraId="32018C8C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rPr>
                <w:rFonts w:eastAsia="Times New Roman"/>
              </w:rPr>
              <w:t xml:space="preserve">the </w:t>
            </w:r>
            <w:r w:rsidRPr="00726724">
              <w:rPr>
                <w:rFonts w:eastAsia="Times New Roman"/>
              </w:rPr>
              <w:t>process in which people vote for a person to have a seat in their government</w:t>
            </w:r>
          </w:p>
        </w:tc>
      </w:tr>
      <w:tr w:rsidR="00197D27" w:rsidRPr="00A03478" w14:paraId="67286ACC" w14:textId="77777777" w:rsidTr="00197D27">
        <w:tc>
          <w:tcPr>
            <w:tcW w:w="2518" w:type="dxa"/>
          </w:tcPr>
          <w:p w14:paraId="54661843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big issues</w:t>
            </w:r>
          </w:p>
        </w:tc>
        <w:tc>
          <w:tcPr>
            <w:tcW w:w="6804" w:type="dxa"/>
          </w:tcPr>
          <w:p w14:paraId="6BBDB07C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 w:rsidRPr="00726724">
              <w:rPr>
                <w:rStyle w:val="deftext"/>
                <w:rFonts w:eastAsia="Times New Roman"/>
              </w:rPr>
              <w:t>rules made by the government of a state</w:t>
            </w:r>
          </w:p>
        </w:tc>
      </w:tr>
      <w:tr w:rsidR="00197D27" w:rsidRPr="00A03478" w14:paraId="2624120F" w14:textId="77777777" w:rsidTr="00197D27">
        <w:tc>
          <w:tcPr>
            <w:tcW w:w="2518" w:type="dxa"/>
          </w:tcPr>
          <w:p w14:paraId="149607BA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a concern</w:t>
            </w:r>
          </w:p>
        </w:tc>
        <w:tc>
          <w:tcPr>
            <w:tcW w:w="6804" w:type="dxa"/>
          </w:tcPr>
          <w:p w14:paraId="5AB32876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ttext"/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726724">
              <w:rPr>
                <w:rStyle w:val="deftext"/>
                <w:rFonts w:eastAsia="Times New Roman"/>
              </w:rPr>
              <w:t>ticket or piece of paper used to vote in an election</w:t>
            </w:r>
          </w:p>
        </w:tc>
      </w:tr>
      <w:tr w:rsidR="00197D27" w:rsidRPr="00A03478" w14:paraId="3E7B9AC9" w14:textId="77777777" w:rsidTr="00197D27">
        <w:tc>
          <w:tcPr>
            <w:tcW w:w="2518" w:type="dxa"/>
          </w:tcPr>
          <w:p w14:paraId="50D57F19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to enact laws</w:t>
            </w:r>
          </w:p>
        </w:tc>
        <w:tc>
          <w:tcPr>
            <w:tcW w:w="6804" w:type="dxa"/>
          </w:tcPr>
          <w:p w14:paraId="2979BE05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t xml:space="preserve">to </w:t>
            </w:r>
            <w:r w:rsidRPr="00726724">
              <w:t>vote</w:t>
            </w:r>
          </w:p>
        </w:tc>
      </w:tr>
      <w:tr w:rsidR="00197D27" w:rsidRPr="00A03478" w14:paraId="446A3CB4" w14:textId="77777777" w:rsidTr="00197D27">
        <w:tc>
          <w:tcPr>
            <w:tcW w:w="2518" w:type="dxa"/>
          </w:tcPr>
          <w:p w14:paraId="26EDEA1C" w14:textId="77777777" w:rsidR="00197D27" w:rsidRPr="00A03478" w:rsidRDefault="00197D27" w:rsidP="00197D27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726724">
              <w:t>state laws</w:t>
            </w:r>
          </w:p>
        </w:tc>
        <w:tc>
          <w:tcPr>
            <w:tcW w:w="6804" w:type="dxa"/>
          </w:tcPr>
          <w:p w14:paraId="103B0CE4" w14:textId="77777777" w:rsidR="00197D27" w:rsidRPr="00A03478" w:rsidRDefault="00197D27" w:rsidP="00197D27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the </w:t>
            </w:r>
            <w:r w:rsidRPr="00726724">
              <w:t>vote that decides the outcome</w:t>
            </w:r>
          </w:p>
        </w:tc>
      </w:tr>
    </w:tbl>
    <w:p w14:paraId="045AC135" w14:textId="77777777" w:rsidR="000E1BDE" w:rsidRDefault="000E1BDE" w:rsidP="000E1BDE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4F0EDEF7" w14:textId="6D34DD3B" w:rsidR="0037437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6D3DA022" w14:textId="67D244C8" w:rsidR="002B3232" w:rsidRPr="00543D1A" w:rsidRDefault="002B3232" w:rsidP="002B3232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r>
        <w:rPr>
          <w:rFonts w:cs="Arial"/>
          <w:lang w:val="en-GB"/>
        </w:rPr>
        <w:t>a</w:t>
      </w:r>
      <w:r>
        <w:rPr>
          <w:rFonts w:cs="Arial"/>
          <w:lang w:val="en-GB"/>
        </w:rPr>
        <w:tab/>
      </w:r>
      <w:r w:rsidR="00714C2A" w:rsidRPr="00714C2A">
        <w:rPr>
          <w:rFonts w:eastAsia="MS Mincho" w:cs="Arial"/>
          <w:lang w:val="en-GB"/>
        </w:rPr>
        <w:t>What are the midterm elections?</w:t>
      </w:r>
    </w:p>
    <w:p w14:paraId="1E938591" w14:textId="18FFFC06" w:rsidR="00714C2A" w:rsidRPr="00714C2A" w:rsidRDefault="00714C2A" w:rsidP="00714C2A">
      <w:pPr>
        <w:spacing w:after="0" w:line="240" w:lineRule="auto"/>
        <w:ind w:left="426"/>
      </w:pPr>
      <w:r>
        <w:t>1</w:t>
      </w:r>
      <w:r>
        <w:tab/>
      </w:r>
      <w:r w:rsidRPr="00714C2A">
        <w:t>Elections in which Americans will vote if they want to keep their president.</w:t>
      </w:r>
    </w:p>
    <w:p w14:paraId="1C77D9E7" w14:textId="25ABCBA5" w:rsidR="00714C2A" w:rsidRPr="00714C2A" w:rsidRDefault="00714C2A" w:rsidP="00714C2A">
      <w:pPr>
        <w:spacing w:after="0" w:line="240" w:lineRule="auto"/>
        <w:ind w:left="426"/>
      </w:pPr>
      <w:r>
        <w:t>2</w:t>
      </w:r>
      <w:r>
        <w:tab/>
      </w:r>
      <w:r w:rsidRPr="00714C2A">
        <w:t>Elections in which members of the Unit</w:t>
      </w:r>
      <w:r w:rsidR="00301D28">
        <w:t>ed States Congress are elected.</w:t>
      </w:r>
    </w:p>
    <w:p w14:paraId="3CEF3EAC" w14:textId="545AB32D" w:rsidR="00714C2A" w:rsidRPr="00714C2A" w:rsidRDefault="00714C2A" w:rsidP="00714C2A">
      <w:pPr>
        <w:spacing w:after="0" w:line="240" w:lineRule="auto"/>
        <w:ind w:left="426"/>
      </w:pPr>
      <w:r>
        <w:t>3</w:t>
      </w:r>
      <w:r>
        <w:tab/>
      </w:r>
      <w:r w:rsidRPr="00714C2A">
        <w:t>Elections in which the governors and presidents of 36 states will be chosen.</w:t>
      </w:r>
    </w:p>
    <w:p w14:paraId="41441876" w14:textId="7F2F4AEF" w:rsidR="00714C2A" w:rsidRPr="00714C2A" w:rsidRDefault="00714C2A" w:rsidP="00714C2A">
      <w:pPr>
        <w:spacing w:after="0" w:line="240" w:lineRule="auto"/>
        <w:ind w:left="426"/>
      </w:pPr>
      <w:r>
        <w:t>4</w:t>
      </w:r>
      <w:r>
        <w:tab/>
      </w:r>
      <w:r w:rsidRPr="00714C2A">
        <w:t>Elections in which the seats and houses of congress members are up for grabs.</w:t>
      </w:r>
    </w:p>
    <w:p w14:paraId="6C6B47BF" w14:textId="77777777" w:rsidR="00714C2A" w:rsidRDefault="00714C2A" w:rsidP="00714C2A">
      <w:pPr>
        <w:spacing w:line="240" w:lineRule="auto"/>
        <w:rPr>
          <w:rFonts w:eastAsia="Times New Roman"/>
        </w:rPr>
      </w:pPr>
    </w:p>
    <w:p w14:paraId="6AAC6544" w14:textId="08A59316" w:rsidR="00714C2A" w:rsidRPr="00714C2A" w:rsidRDefault="00714C2A" w:rsidP="00714C2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714C2A">
        <w:rPr>
          <w:rFonts w:eastAsia="MS Mincho" w:cs="Arial"/>
          <w:lang w:val="en-GB"/>
        </w:rPr>
        <w:t>What are the expectations for the midterm elections of 2022?</w:t>
      </w:r>
    </w:p>
    <w:p w14:paraId="72B5DDB5" w14:textId="51C1498B" w:rsidR="00714C2A" w:rsidRDefault="00714C2A" w:rsidP="00714C2A">
      <w:pPr>
        <w:spacing w:after="0" w:line="240" w:lineRule="auto"/>
        <w:ind w:left="426"/>
      </w:pPr>
      <w:r>
        <w:t>1</w:t>
      </w:r>
      <w:r>
        <w:tab/>
        <w:t>The Democrats will win 35 of 100 Senate seats.</w:t>
      </w:r>
    </w:p>
    <w:p w14:paraId="46075A32" w14:textId="65C85712" w:rsidR="00714C2A" w:rsidRDefault="00714C2A" w:rsidP="00714C2A">
      <w:pPr>
        <w:spacing w:after="0" w:line="240" w:lineRule="auto"/>
        <w:ind w:left="426"/>
      </w:pPr>
      <w:r>
        <w:t>2</w:t>
      </w:r>
      <w:r>
        <w:tab/>
        <w:t>The Democrats will win a majority in the House of Representatives.</w:t>
      </w:r>
    </w:p>
    <w:p w14:paraId="231C0A4E" w14:textId="1A71F0D9" w:rsidR="00714C2A" w:rsidRDefault="00714C2A" w:rsidP="00714C2A">
      <w:pPr>
        <w:spacing w:after="0" w:line="240" w:lineRule="auto"/>
        <w:ind w:left="426"/>
      </w:pPr>
      <w:r>
        <w:t>3</w:t>
      </w:r>
      <w:r>
        <w:tab/>
        <w:t>The Republicans will win a majority i</w:t>
      </w:r>
      <w:r w:rsidR="00301D28">
        <w:t>n the House of Representatives.</w:t>
      </w:r>
    </w:p>
    <w:p w14:paraId="05C41986" w14:textId="654F4AD4" w:rsidR="00714C2A" w:rsidRDefault="00714C2A" w:rsidP="00714C2A">
      <w:pPr>
        <w:spacing w:after="0" w:line="240" w:lineRule="auto"/>
        <w:ind w:left="426"/>
      </w:pPr>
      <w:r>
        <w:t>4</w:t>
      </w:r>
      <w:r>
        <w:tab/>
        <w:t>The Republicans will win all 435 seats in the House of Representatives.</w:t>
      </w:r>
    </w:p>
    <w:p w14:paraId="4F13CC39" w14:textId="77777777" w:rsidR="00714C2A" w:rsidRDefault="00714C2A" w:rsidP="00714C2A">
      <w:pPr>
        <w:spacing w:line="240" w:lineRule="auto"/>
      </w:pPr>
    </w:p>
    <w:p w14:paraId="458E766E" w14:textId="53087215" w:rsidR="00714C2A" w:rsidRPr="00714C2A" w:rsidRDefault="00714C2A" w:rsidP="00714C2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714C2A">
        <w:rPr>
          <w:rFonts w:eastAsia="MS Mincho" w:cs="Arial"/>
          <w:lang w:val="en-GB"/>
        </w:rPr>
        <w:t>What do voters see as the most important issue in the 2022 midterm elections?</w:t>
      </w:r>
    </w:p>
    <w:p w14:paraId="05623DFE" w14:textId="24BF98A2" w:rsidR="00714C2A" w:rsidRDefault="00714C2A" w:rsidP="00714C2A">
      <w:pPr>
        <w:spacing w:after="0" w:line="240" w:lineRule="auto"/>
        <w:ind w:left="426"/>
      </w:pPr>
      <w:r>
        <w:t>1</w:t>
      </w:r>
      <w:r>
        <w:tab/>
        <w:t>Climate change.</w:t>
      </w:r>
    </w:p>
    <w:p w14:paraId="24F0FF8F" w14:textId="27BD5055" w:rsidR="00714C2A" w:rsidRDefault="00714C2A" w:rsidP="00714C2A">
      <w:pPr>
        <w:spacing w:after="0" w:line="240" w:lineRule="auto"/>
        <w:ind w:left="426"/>
      </w:pPr>
      <w:r>
        <w:t>2</w:t>
      </w:r>
      <w:r>
        <w:tab/>
        <w:t>Policies.</w:t>
      </w:r>
    </w:p>
    <w:p w14:paraId="4C88D2F6" w14:textId="7CCEE1E7" w:rsidR="00714C2A" w:rsidRDefault="00714C2A" w:rsidP="00714C2A">
      <w:pPr>
        <w:spacing w:after="0" w:line="240" w:lineRule="auto"/>
        <w:ind w:left="426"/>
      </w:pPr>
      <w:r>
        <w:t>3</w:t>
      </w:r>
      <w:r>
        <w:tab/>
        <w:t>The economy.</w:t>
      </w:r>
    </w:p>
    <w:p w14:paraId="3812022E" w14:textId="5ADD7498" w:rsidR="00714C2A" w:rsidRDefault="00714C2A" w:rsidP="00714C2A">
      <w:pPr>
        <w:spacing w:after="0" w:line="240" w:lineRule="auto"/>
        <w:ind w:left="426"/>
      </w:pPr>
      <w:r>
        <w:t>4</w:t>
      </w:r>
      <w:r>
        <w:tab/>
        <w:t>The local races.</w:t>
      </w:r>
    </w:p>
    <w:p w14:paraId="46F8AB97" w14:textId="77777777" w:rsidR="005A4922" w:rsidRPr="00F42E9A" w:rsidRDefault="005A4922" w:rsidP="005A4922">
      <w:pPr>
        <w:suppressAutoHyphens/>
        <w:spacing w:after="0" w:line="240" w:lineRule="auto"/>
        <w:rPr>
          <w:rFonts w:eastAsia="Times New Roman"/>
        </w:rPr>
      </w:pPr>
    </w:p>
    <w:sectPr w:rsidR="005A4922" w:rsidRPr="00F42E9A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E9655E" w:rsidRDefault="00E9655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E9655E" w:rsidRDefault="00E9655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E150566" w:rsidR="00E9655E" w:rsidRPr="0074604C" w:rsidRDefault="00E9655E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45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124E76E9" w14:textId="77777777" w:rsidR="00E9655E" w:rsidRPr="0074604C" w:rsidRDefault="00E9655E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E9655E" w:rsidRPr="00A34070" w:rsidRDefault="00E9655E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E9655E" w:rsidRDefault="00E9655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E9655E" w:rsidRDefault="00E9655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E9655E" w:rsidRDefault="00E9655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E9655E" w:rsidRDefault="00E9655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E69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1D2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imeforkids.com/g34/explains-midterm-elections-g3/?rl=en-650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97963-F291-C74C-AC24-6B4021C87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547</TotalTime>
  <Pages>2</Pages>
  <Words>540</Words>
  <Characters>2358</Characters>
  <Application>Microsoft Macintosh Word</Application>
  <DocSecurity>0</DocSecurity>
  <Lines>90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2862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239</cp:revision>
  <cp:lastPrinted>2013-09-27T09:37:00Z</cp:lastPrinted>
  <dcterms:created xsi:type="dcterms:W3CDTF">2016-10-06T15:58:00Z</dcterms:created>
  <dcterms:modified xsi:type="dcterms:W3CDTF">2022-11-04T13:45:00Z</dcterms:modified>
  <cp:category/>
</cp:coreProperties>
</file>