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68A3AC0C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5D2123">
        <w:rPr>
          <w:rFonts w:cs="Arial"/>
          <w:b/>
          <w:sz w:val="28"/>
          <w:szCs w:val="28"/>
          <w:lang w:val="en-GB"/>
        </w:rPr>
        <w:t>Iron Works</w:t>
      </w:r>
    </w:p>
    <w:p w14:paraId="26E74217" w14:textId="77777777" w:rsidR="00500187" w:rsidRPr="00500187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7A809C72" w14:textId="2B612321" w:rsidR="00AF4619" w:rsidRPr="00AF4619" w:rsidRDefault="00AF4619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>
        <w:rPr>
          <w:sz w:val="21"/>
          <w:szCs w:val="21"/>
        </w:rPr>
        <w:t>Vorige maand is voor de eerste keer d</w:t>
      </w:r>
      <w:r w:rsidRPr="00AF4619">
        <w:rPr>
          <w:sz w:val="21"/>
          <w:szCs w:val="21"/>
        </w:rPr>
        <w:t xml:space="preserve">e Earthshot prijs </w:t>
      </w:r>
      <w:r w:rsidRPr="00AF4619">
        <w:rPr>
          <w:sz w:val="21"/>
          <w:szCs w:val="21"/>
        </w:rPr>
        <w:t xml:space="preserve">toegekend. Het </w:t>
      </w:r>
      <w:r>
        <w:rPr>
          <w:sz w:val="21"/>
          <w:szCs w:val="21"/>
        </w:rPr>
        <w:t xml:space="preserve">gaat om </w:t>
      </w:r>
      <w:r w:rsidRPr="00AF4619">
        <w:rPr>
          <w:sz w:val="21"/>
          <w:szCs w:val="21"/>
        </w:rPr>
        <w:t xml:space="preserve">een speciale milieuprijs voor </w:t>
      </w:r>
      <w:r w:rsidRPr="00AF4619">
        <w:rPr>
          <w:sz w:val="21"/>
          <w:szCs w:val="21"/>
        </w:rPr>
        <w:t>innovaties die een verschil kunne</w:t>
      </w:r>
      <w:r w:rsidRPr="00AF4619">
        <w:rPr>
          <w:sz w:val="21"/>
          <w:szCs w:val="21"/>
        </w:rPr>
        <w:t>n maken voor de grootste milieu-</w:t>
      </w:r>
      <w:r w:rsidRPr="00AF4619">
        <w:rPr>
          <w:sz w:val="21"/>
          <w:szCs w:val="21"/>
        </w:rPr>
        <w:t>uitdagingen op de wereld.</w:t>
      </w:r>
    </w:p>
    <w:p w14:paraId="51E9D44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50B591EF" w14:textId="019333D4" w:rsidR="00AF4619" w:rsidRPr="00AF4619" w:rsidRDefault="00AF4619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sz w:val="21"/>
          <w:szCs w:val="21"/>
        </w:rPr>
      </w:pPr>
      <w:r>
        <w:rPr>
          <w:i/>
          <w:sz w:val="21"/>
          <w:szCs w:val="21"/>
        </w:rPr>
        <w:t>Lezen</w:t>
      </w:r>
      <w:r w:rsidR="009D43E0" w:rsidRPr="00E6104F">
        <w:rPr>
          <w:i/>
          <w:sz w:val="21"/>
          <w:szCs w:val="21"/>
        </w:rPr>
        <w:t xml:space="preserve"> B2 –</w:t>
      </w:r>
      <w:r w:rsidR="009D43E0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 xml:space="preserve">Lezen om informatie op te doen: </w:t>
      </w:r>
      <w:r w:rsidRPr="00AF4619">
        <w:rPr>
          <w:rFonts w:eastAsia="MS Mincho" w:cs="Arial"/>
          <w:i/>
          <w:sz w:val="21"/>
          <w:szCs w:val="21"/>
        </w:rPr>
        <w:t>Kan artikelen en verslagen over hedendaagse problemen begrijpen, waarin de schrijvers bepaalde stellingen of standpunten innemen</w:t>
      </w:r>
      <w:r>
        <w:rPr>
          <w:rFonts w:eastAsia="MS Mincho" w:cs="Arial"/>
          <w:i/>
          <w:sz w:val="21"/>
          <w:szCs w:val="21"/>
        </w:rPr>
        <w:t>. (</w:t>
      </w:r>
      <w:r w:rsidRPr="00AF4619">
        <w:rPr>
          <w:rFonts w:eastAsia="MS Mincho" w:cs="Arial"/>
          <w:i/>
          <w:sz w:val="21"/>
          <w:szCs w:val="21"/>
        </w:rPr>
        <w:t>LEB2-3a</w:t>
      </w:r>
      <w:r>
        <w:rPr>
          <w:rFonts w:eastAsia="MS Mincho" w:cs="Arial"/>
          <w:i/>
          <w:sz w:val="21"/>
          <w:szCs w:val="21"/>
        </w:rPr>
        <w:t>)</w:t>
      </w:r>
    </w:p>
    <w:p w14:paraId="153C600B" w14:textId="483D45E9" w:rsidR="00215B76" w:rsidRPr="00620CCE" w:rsidRDefault="00215B76" w:rsidP="00215B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="Arial"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van websites, (online) fora en eentalige woordenboeken.</w:t>
      </w:r>
      <w:r w:rsidRPr="00620CCE">
        <w:rPr>
          <w:rFonts w:cs="Arial"/>
          <w:sz w:val="21"/>
          <w:szCs w:val="21"/>
        </w:rPr>
        <w:t xml:space="preserve"> </w:t>
      </w: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7BD9363" w14:textId="1C1D53ED" w:rsidR="002A1887" w:rsidRPr="00620CCE" w:rsidRDefault="000402D8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sz w:val="21"/>
          <w:szCs w:val="21"/>
        </w:rPr>
      </w:pPr>
      <w:r>
        <w:rPr>
          <w:sz w:val="21"/>
          <w:szCs w:val="21"/>
        </w:rPr>
        <w:t>A 15-year-old Indian girl had a great idea. And she realized it.</w:t>
      </w:r>
    </w:p>
    <w:p w14:paraId="423CE049" w14:textId="77777777" w:rsidR="009D43E0" w:rsidRDefault="009D43E0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bookmarkStart w:id="0" w:name="_GoBack"/>
      <w:r w:rsidRPr="00E6104F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</w:p>
    <w:p w14:paraId="1A55DEBD" w14:textId="3EFFA18A" w:rsidR="00BD0704" w:rsidRDefault="00EF797F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EF797F">
        <w:rPr>
          <w:rFonts w:eastAsia="MS Mincho" w:cs="Arial"/>
          <w:lang w:val="en-GB" w:eastAsia="nl-NL"/>
        </w:rPr>
        <w:t>a</w:t>
      </w:r>
      <w:r w:rsidRPr="00EF797F">
        <w:rPr>
          <w:rFonts w:eastAsia="MS Mincho" w:cs="Arial"/>
          <w:lang w:val="en-GB" w:eastAsia="nl-NL"/>
        </w:rPr>
        <w:tab/>
      </w:r>
      <w:r w:rsidR="00BD0704">
        <w:rPr>
          <w:rFonts w:eastAsia="Times New Roman"/>
        </w:rPr>
        <w:t xml:space="preserve">India is a country in South Asia. </w:t>
      </w:r>
      <w:r w:rsidR="00BD0704">
        <w:rPr>
          <w:rFonts w:eastAsia="Times New Roman"/>
        </w:rPr>
        <w:br/>
      </w:r>
      <w:r w:rsidR="00BD0704">
        <w:rPr>
          <w:rFonts w:eastAsia="Times New Roman"/>
        </w:rPr>
        <w:t xml:space="preserve">Name the other 7 countries in this region. </w:t>
      </w:r>
      <w:r w:rsidR="00BD0704">
        <w:rPr>
          <w:rFonts w:eastAsia="Times New Roman"/>
        </w:rPr>
        <w:br/>
      </w:r>
      <w:r w:rsidR="00BD0704">
        <w:rPr>
          <w:rFonts w:eastAsia="Times New Roman"/>
        </w:rPr>
        <w:t>Look them up if you don’t know the names</w:t>
      </w:r>
      <w:r w:rsidR="00BD0704">
        <w:rPr>
          <w:rFonts w:eastAsia="MS Mincho" w:cs="Arial"/>
          <w:lang w:val="en-GB" w:eastAsia="nl-NL"/>
        </w:rPr>
        <w:t>.</w:t>
      </w:r>
    </w:p>
    <w:p w14:paraId="483F1D92" w14:textId="77777777" w:rsidR="00BD0704" w:rsidRDefault="00BD0704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30918C48" w14:textId="77777777" w:rsidR="00BD0704" w:rsidRDefault="00BD0704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7820F89C" w:rsidR="007D337C" w:rsidRDefault="002D1047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Iron Works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5CCD332" w14:textId="77777777" w:rsidR="00AF4619" w:rsidRDefault="002D1047" w:rsidP="00EF79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lang w:val="en-GB"/>
        </w:rPr>
      </w:pPr>
      <w:r>
        <w:rPr>
          <w:rFonts w:cs="Arial"/>
          <w:lang w:val="en-GB"/>
        </w:rPr>
        <w:t xml:space="preserve">The Earthshot Prize is a new award. </w:t>
      </w:r>
    </w:p>
    <w:p w14:paraId="7A8F50B6" w14:textId="5DCF0FB6" w:rsidR="002D1047" w:rsidRDefault="002D1047" w:rsidP="00EF797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cs="Arial"/>
          <w:lang w:val="en-GB"/>
        </w:rPr>
        <w:t xml:space="preserve">It is awarded for solutions to climate change and environmental problems. </w:t>
      </w:r>
    </w:p>
    <w:p w14:paraId="739150BA" w14:textId="77777777" w:rsidR="00EE1D48" w:rsidRPr="00C37861" w:rsidRDefault="00EE1D48" w:rsidP="00EE1D4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highlight w:val="yellow"/>
        </w:rPr>
      </w:pPr>
    </w:p>
    <w:p w14:paraId="2CFC7546" w14:textId="6B9A9E31" w:rsidR="00AF4619" w:rsidRDefault="002D1047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15-year old Vinisha Umashankar was one of the finalists</w:t>
      </w:r>
      <w:r w:rsidR="00AF4619">
        <w:rPr>
          <w:rFonts w:eastAsia="Times New Roman"/>
        </w:rPr>
        <w:t xml:space="preserve"> for the 2021 Earthshot Prize</w:t>
      </w:r>
      <w:r>
        <w:rPr>
          <w:rFonts w:eastAsia="Times New Roman"/>
        </w:rPr>
        <w:t xml:space="preserve">. </w:t>
      </w:r>
    </w:p>
    <w:p w14:paraId="4E2CAAFD" w14:textId="25B3BF47" w:rsidR="00B25B81" w:rsidRDefault="00AF4619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Find out more about her and her invention </w:t>
      </w:r>
      <w:hyperlink r:id="rId9" w:history="1">
        <w:r w:rsidR="00D361F8" w:rsidRPr="00EA109D">
          <w:rPr>
            <w:rStyle w:val="Hyperlink"/>
            <w:rFonts w:eastAsia="Times New Roman"/>
          </w:rPr>
          <w:t>here</w:t>
        </w:r>
      </w:hyperlink>
      <w:r w:rsidR="00D361F8" w:rsidRPr="00EA109D">
        <w:rPr>
          <w:rFonts w:eastAsia="Times New Roman"/>
        </w:rPr>
        <w:t>.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6AD094BD" w14:textId="3714AE0D" w:rsidR="002D1047" w:rsidRDefault="002D1047" w:rsidP="002D1047">
      <w:pPr>
        <w:spacing w:after="0" w:line="240" w:lineRule="auto"/>
        <w:ind w:left="567" w:hanging="567"/>
        <w:rPr>
          <w:rFonts w:cs="Arial"/>
          <w:lang w:val="en-GB"/>
        </w:rPr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7CA270" w14:textId="77777777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39DD45A5" w14:textId="77777777" w:rsidR="001E1A37" w:rsidRPr="002E1ADC" w:rsidRDefault="001E1A37" w:rsidP="001E1A37">
      <w:pPr>
        <w:keepNext/>
        <w:widowControl w:val="0"/>
        <w:spacing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78C59857" w14:textId="42BB47F5" w:rsidR="001E1A37" w:rsidRDefault="001E1A37" w:rsidP="001E1A37">
      <w:pPr>
        <w:widowControl w:val="0"/>
        <w:spacing w:line="240" w:lineRule="auto"/>
        <w:rPr>
          <w:rFonts w:cs="Arial"/>
          <w:lang w:val="en-GB"/>
        </w:rPr>
      </w:pPr>
      <w:r w:rsidRPr="002E1ADC">
        <w:rPr>
          <w:rFonts w:cs="Arial"/>
          <w:lang w:val="en-GB"/>
        </w:rPr>
        <w:t xml:space="preserve">Read the </w:t>
      </w:r>
      <w:r w:rsidR="00EF797F">
        <w:rPr>
          <w:rFonts w:cs="Arial"/>
          <w:lang w:val="en-GB"/>
        </w:rPr>
        <w:t xml:space="preserve">assigned </w:t>
      </w:r>
      <w:r w:rsidRPr="002E1ADC">
        <w:rPr>
          <w:rFonts w:cs="Arial"/>
          <w:lang w:val="en-GB"/>
        </w:rPr>
        <w:t>text. For each definition, find the word or expression it describes in the text and write it down.</w:t>
      </w:r>
    </w:p>
    <w:p w14:paraId="0A7A7F56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someone who thinks of and makes something that has not existed before</w:t>
      </w:r>
      <w:r>
        <w:rPr>
          <w:rFonts w:eastAsiaTheme="minorEastAsia"/>
          <w:lang w:val="en-US" w:eastAsia="nl-NL"/>
        </w:rPr>
        <w:tab/>
      </w:r>
    </w:p>
    <w:p w14:paraId="1873B30D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 xml:space="preserve">applause </w:t>
      </w:r>
      <w:r>
        <w:rPr>
          <w:rFonts w:eastAsiaTheme="minorEastAsia"/>
          <w:lang w:val="en-US" w:eastAsia="nl-NL"/>
        </w:rPr>
        <w:t xml:space="preserve">where some or all people stand up to show how </w:t>
      </w:r>
      <w:r>
        <w:rPr>
          <w:rStyle w:val="deftext"/>
          <w:rFonts w:eastAsia="Times New Roman"/>
        </w:rPr>
        <w:t>enthusiastic</w:t>
      </w:r>
      <w:r w:rsidRPr="00C61809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>they are</w:t>
      </w:r>
      <w:r>
        <w:rPr>
          <w:rFonts w:eastAsiaTheme="minorEastAsia"/>
          <w:lang w:val="en-US" w:eastAsia="nl-NL"/>
        </w:rPr>
        <w:tab/>
      </w:r>
    </w:p>
    <w:p w14:paraId="29A8C507" w14:textId="77777777" w:rsidR="002D1047" w:rsidRPr="00F47FFC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Style w:val="deftext"/>
          <w:rFonts w:eastAsiaTheme="minorEastAsia"/>
          <w:lang w:val="en-US" w:eastAsia="nl-NL"/>
        </w:rPr>
      </w:pPr>
      <w:r>
        <w:rPr>
          <w:rStyle w:val="style-scope"/>
          <w:rFonts w:eastAsia="Times New Roman"/>
        </w:rPr>
        <w:t xml:space="preserve">having to do with </w:t>
      </w:r>
      <w:r w:rsidRPr="00660A0B">
        <w:rPr>
          <w:rStyle w:val="style-scope"/>
          <w:rFonts w:eastAsia="Times New Roman"/>
        </w:rPr>
        <w:t xml:space="preserve">the air, water, and land in or on which </w:t>
      </w:r>
      <w:r>
        <w:rPr>
          <w:rStyle w:val="style-scope"/>
          <w:rFonts w:eastAsia="Times New Roman"/>
        </w:rPr>
        <w:t xml:space="preserve">we </w:t>
      </w:r>
      <w:r w:rsidRPr="00660A0B">
        <w:rPr>
          <w:rStyle w:val="style-scope"/>
          <w:rFonts w:eastAsia="Times New Roman"/>
        </w:rPr>
        <w:t>live</w:t>
      </w:r>
      <w:r w:rsidRPr="00F47FFC">
        <w:rPr>
          <w:rFonts w:eastAsiaTheme="minorEastAsia"/>
          <w:lang w:val="en-US" w:eastAsia="nl-NL"/>
        </w:rPr>
        <w:t xml:space="preserve"> </w:t>
      </w:r>
      <w:r>
        <w:rPr>
          <w:rFonts w:eastAsiaTheme="minorEastAsia"/>
          <w:lang w:val="en-US" w:eastAsia="nl-NL"/>
        </w:rPr>
        <w:tab/>
      </w:r>
    </w:p>
    <w:p w14:paraId="4A9B6613" w14:textId="291CB754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eftext"/>
          <w:rFonts w:eastAsia="Times New Roman"/>
        </w:rPr>
        <w:t xml:space="preserve">powered by the </w:t>
      </w:r>
      <w:r>
        <w:rPr>
          <w:rFonts w:eastAsiaTheme="minorEastAsia"/>
          <w:lang w:val="en-US" w:eastAsia="nl-NL"/>
        </w:rPr>
        <w:t>sun</w:t>
      </w:r>
      <w:r>
        <w:rPr>
          <w:rFonts w:eastAsiaTheme="minorEastAsia"/>
          <w:lang w:val="en-US" w:eastAsia="nl-NL"/>
        </w:rPr>
        <w:tab/>
      </w:r>
    </w:p>
    <w:p w14:paraId="46A7BA26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a small wagon</w:t>
      </w:r>
      <w:r>
        <w:rPr>
          <w:rFonts w:eastAsiaTheme="minorEastAsia"/>
          <w:lang w:val="en-US" w:eastAsia="nl-NL"/>
        </w:rPr>
        <w:tab/>
      </w:r>
    </w:p>
    <w:p w14:paraId="2B9D1614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660A0B">
        <w:rPr>
          <w:rStyle w:val="style-scope"/>
          <w:rFonts w:eastAsia="Times New Roman"/>
        </w:rPr>
        <w:t>damage caused to water, air, or land by waste, chemicals, and other harmful stuff</w:t>
      </w:r>
      <w:r>
        <w:rPr>
          <w:rStyle w:val="style-scope"/>
          <w:rFonts w:eastAsia="Times New Roman"/>
        </w:rPr>
        <w:tab/>
      </w:r>
    </w:p>
    <w:p w14:paraId="4464C1AD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 xml:space="preserve">a new kind of </w:t>
      </w:r>
      <w:r>
        <w:rPr>
          <w:rFonts w:eastAsia="Times New Roman"/>
        </w:rPr>
        <w:t>machine or other thing that someone created</w:t>
      </w:r>
      <w:r>
        <w:rPr>
          <w:rFonts w:eastAsia="Times New Roman"/>
        </w:rPr>
        <w:tab/>
      </w:r>
    </w:p>
    <w:p w14:paraId="6866DD77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eftext"/>
          <w:rFonts w:eastAsia="Times New Roman"/>
        </w:rPr>
        <w:t xml:space="preserve">a household tool </w:t>
      </w:r>
      <w:r>
        <w:rPr>
          <w:rStyle w:val="dttext"/>
          <w:rFonts w:eastAsia="Times New Roman"/>
        </w:rPr>
        <w:t>that is heated and used for making clothes smooth</w:t>
      </w:r>
      <w:r>
        <w:rPr>
          <w:rStyle w:val="dttext"/>
          <w:rFonts w:eastAsia="Times New Roman"/>
        </w:rPr>
        <w:tab/>
      </w:r>
    </w:p>
    <w:p w14:paraId="4D4B1358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660A0B">
        <w:rPr>
          <w:rStyle w:val="deftext"/>
          <w:rFonts w:eastAsia="Times New Roman"/>
        </w:rPr>
        <w:t>a</w:t>
      </w:r>
      <w:r>
        <w:rPr>
          <w:rStyle w:val="deftext"/>
          <w:rFonts w:eastAsia="Times New Roman"/>
        </w:rPr>
        <w:t xml:space="preserve"> place </w:t>
      </w:r>
      <w:r w:rsidRPr="00660A0B">
        <w:rPr>
          <w:rStyle w:val="deftext"/>
          <w:rFonts w:eastAsia="Times New Roman"/>
        </w:rPr>
        <w:t>where waste is buried under the ground</w:t>
      </w:r>
      <w:r>
        <w:rPr>
          <w:rStyle w:val="deftext"/>
          <w:rFonts w:eastAsia="Times New Roman"/>
        </w:rPr>
        <w:tab/>
      </w:r>
    </w:p>
    <w:p w14:paraId="5431ED23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eftext"/>
          <w:rFonts w:eastAsia="Times New Roman"/>
        </w:rPr>
        <w:t>dirty water carried away from homes and other buildings</w:t>
      </w:r>
      <w:r w:rsidRPr="00203EC7">
        <w:rPr>
          <w:rStyle w:val="deftext"/>
          <w:rFonts w:eastAsia="Times New Roman"/>
        </w:rPr>
        <w:t xml:space="preserve"> </w:t>
      </w:r>
      <w:r>
        <w:rPr>
          <w:rStyle w:val="deftext"/>
          <w:rFonts w:eastAsia="Times New Roman"/>
        </w:rPr>
        <w:t>through pipes</w:t>
      </w:r>
      <w:r>
        <w:rPr>
          <w:rStyle w:val="deftext"/>
          <w:rFonts w:eastAsia="Times New Roman"/>
        </w:rPr>
        <w:tab/>
      </w:r>
    </w:p>
    <w:p w14:paraId="1A632D36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 w:rsidRPr="00C61809">
        <w:rPr>
          <w:rFonts w:eastAsiaTheme="minorEastAsia"/>
          <w:lang w:val="en-US" w:eastAsia="nl-NL"/>
        </w:rPr>
        <w:t xml:space="preserve">the </w:t>
      </w:r>
      <w:r>
        <w:rPr>
          <w:rFonts w:eastAsiaTheme="minorEastAsia"/>
          <w:lang w:val="en-US" w:eastAsia="nl-NL"/>
        </w:rPr>
        <w:t xml:space="preserve">extra </w:t>
      </w:r>
      <w:r>
        <w:rPr>
          <w:rStyle w:val="deftext"/>
          <w:rFonts w:eastAsia="Times New Roman"/>
        </w:rPr>
        <w:t>amount that is not used or necessary</w:t>
      </w:r>
      <w:r>
        <w:rPr>
          <w:rFonts w:eastAsiaTheme="minorEastAsia"/>
          <w:lang w:val="en-US" w:eastAsia="nl-NL"/>
        </w:rPr>
        <w:tab/>
      </w:r>
    </w:p>
    <w:p w14:paraId="69CA2DC2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eftext"/>
          <w:rFonts w:eastAsia="Times New Roman"/>
        </w:rPr>
        <w:t>the rainy season that occurs in southern Asia in the summer</w:t>
      </w:r>
      <w:r>
        <w:rPr>
          <w:rFonts w:eastAsiaTheme="minorEastAsia"/>
          <w:lang w:val="en-US" w:eastAsia="nl-NL"/>
        </w:rPr>
        <w:tab/>
      </w:r>
    </w:p>
    <w:p w14:paraId="0C4A4DB6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eftext"/>
          <w:rFonts w:eastAsia="Times New Roman"/>
        </w:rPr>
        <w:t>someone who has been chosen as a candidate for an award</w:t>
      </w:r>
      <w:r>
        <w:rPr>
          <w:rStyle w:val="deftext"/>
          <w:rFonts w:eastAsia="Times New Roman"/>
        </w:rPr>
        <w:tab/>
      </w:r>
    </w:p>
    <w:p w14:paraId="1993F79E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eftext"/>
          <w:rFonts w:eastAsia="Times New Roman"/>
        </w:rPr>
        <w:t>to tell someone that you are happy because of his or her success</w:t>
      </w:r>
      <w:r>
        <w:rPr>
          <w:rFonts w:eastAsiaTheme="minorEastAsia"/>
          <w:lang w:val="en-US" w:eastAsia="nl-NL"/>
        </w:rPr>
        <w:tab/>
      </w:r>
    </w:p>
    <w:p w14:paraId="5C8F1A39" w14:textId="77777777" w:rsidR="002D1047" w:rsidRPr="00C61809" w:rsidRDefault="002D1047" w:rsidP="002D1047">
      <w:pPr>
        <w:pStyle w:val="Lijstalinea"/>
        <w:numPr>
          <w:ilvl w:val="0"/>
          <w:numId w:val="34"/>
        </w:numPr>
        <w:tabs>
          <w:tab w:val="left" w:leader="dot" w:pos="9356"/>
        </w:tabs>
        <w:spacing w:after="0" w:line="240" w:lineRule="auto"/>
        <w:contextualSpacing w:val="0"/>
        <w:rPr>
          <w:rFonts w:eastAsiaTheme="minorEastAsia"/>
          <w:lang w:val="en-US" w:eastAsia="nl-NL"/>
        </w:rPr>
      </w:pPr>
      <w:r>
        <w:rPr>
          <w:rStyle w:val="dttext"/>
          <w:rFonts w:eastAsia="Times New Roman"/>
        </w:rPr>
        <w:t>to do something as your job or study or hobby etc.</w:t>
      </w:r>
      <w:r>
        <w:rPr>
          <w:rStyle w:val="dttext"/>
          <w:rFonts w:eastAsia="Times New Roman"/>
        </w:rPr>
        <w:tab/>
      </w:r>
    </w:p>
    <w:p w14:paraId="5F6DA0FD" w14:textId="77777777" w:rsidR="001E1A37" w:rsidRDefault="001E1A37" w:rsidP="0049671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9F162C8" w14:textId="77777777" w:rsidR="00496714" w:rsidRPr="00496714" w:rsidRDefault="00496714" w:rsidP="00496714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</w:t>
      </w:r>
      <w:r w:rsidR="000C4AC2" w:rsidRPr="000675AE">
        <w:rPr>
          <w:rFonts w:cs="Arial"/>
          <w:u w:val="single"/>
          <w:lang w:val="en-GB"/>
        </w:rPr>
        <w:t xml:space="preserve"> </w:t>
      </w:r>
      <w:r w:rsidRPr="000675AE">
        <w:rPr>
          <w:rFonts w:cs="Arial"/>
          <w:u w:val="single"/>
          <w:lang w:val="en-GB"/>
        </w:rPr>
        <w:t>3</w:t>
      </w:r>
    </w:p>
    <w:p w14:paraId="661981E4" w14:textId="61473193" w:rsidR="00500187" w:rsidRPr="00500187" w:rsidRDefault="00C854FD" w:rsidP="0050018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500187" w:rsidRPr="00500187">
        <w:rPr>
          <w:rFonts w:eastAsia="MS Mincho" w:cs="Arial"/>
          <w:lang w:val="en-GB"/>
        </w:rPr>
        <w:t>What is Vinisha’s invention?</w:t>
      </w:r>
    </w:p>
    <w:p w14:paraId="7B99016F" w14:textId="11A1F84C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A new kind of battery that stores excess solar energy.</w:t>
      </w:r>
    </w:p>
    <w:p w14:paraId="37D8F7F6" w14:textId="5312C1CF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A special ironing cart that is powered by solar energy.</w:t>
      </w:r>
    </w:p>
    <w:p w14:paraId="19AD5CEE" w14:textId="1A8A9F6C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A standing ovation for people who stop talking and start doing.</w:t>
      </w:r>
    </w:p>
    <w:p w14:paraId="2AD2D1A8" w14:textId="354E5E76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A steam iron that runs on charcoal and solar energy.</w:t>
      </w:r>
    </w:p>
    <w:p w14:paraId="74C1E089" w14:textId="77777777" w:rsidR="00500187" w:rsidRDefault="00500187" w:rsidP="00500187">
      <w:pPr>
        <w:suppressAutoHyphens/>
        <w:spacing w:line="240" w:lineRule="auto"/>
        <w:rPr>
          <w:rFonts w:eastAsia="Times New Roman"/>
        </w:rPr>
      </w:pPr>
    </w:p>
    <w:p w14:paraId="4CCFE50D" w14:textId="6ADF2B51" w:rsidR="00500187" w:rsidRPr="00500187" w:rsidRDefault="00500187" w:rsidP="0050018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500187">
        <w:rPr>
          <w:rFonts w:eastAsia="MS Mincho" w:cs="Arial"/>
          <w:lang w:val="en-GB"/>
        </w:rPr>
        <w:t>What inspired Vinisha to become interested in science?</w:t>
      </w:r>
    </w:p>
    <w:p w14:paraId="5E92F22C" w14:textId="405FC67C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A space encyclopaedia for kids.</w:t>
      </w:r>
    </w:p>
    <w:p w14:paraId="466162A4" w14:textId="17334C06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A visit to the first iceberg in Antarctica.</w:t>
      </w:r>
    </w:p>
    <w:p w14:paraId="2112138F" w14:textId="079917D0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Growing up with parents who are both scientists.</w:t>
      </w:r>
    </w:p>
    <w:p w14:paraId="4D851097" w14:textId="42DBDC24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Learning about environmental issues at school.</w:t>
      </w:r>
    </w:p>
    <w:p w14:paraId="04DA612D" w14:textId="77777777" w:rsidR="00500187" w:rsidRDefault="00500187" w:rsidP="00500187">
      <w:pPr>
        <w:suppressAutoHyphens/>
        <w:spacing w:line="240" w:lineRule="auto"/>
        <w:rPr>
          <w:rFonts w:eastAsia="Times New Roman"/>
        </w:rPr>
      </w:pPr>
    </w:p>
    <w:p w14:paraId="48CEB98A" w14:textId="71307401" w:rsidR="00500187" w:rsidRPr="00500187" w:rsidRDefault="00500187" w:rsidP="0050018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Pr="00500187">
        <w:rPr>
          <w:rFonts w:eastAsia="MS Mincho" w:cs="Arial"/>
          <w:lang w:val="en-GB"/>
        </w:rPr>
        <w:t>What is Vinisha’s message for kids?</w:t>
      </w:r>
    </w:p>
    <w:p w14:paraId="3DB0B3D5" w14:textId="3CDB4466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1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Always listen to what others think about your idea.</w:t>
      </w:r>
    </w:p>
    <w:p w14:paraId="3EEFBDE8" w14:textId="278BE4F5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2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Believe in yourself. And stay curious.</w:t>
      </w:r>
    </w:p>
    <w:p w14:paraId="0E554AB8" w14:textId="20779B42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3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Don't hesitate if you do not have any ideas.</w:t>
      </w:r>
    </w:p>
    <w:p w14:paraId="79203BB9" w14:textId="6DE25F86" w:rsidR="00500187" w:rsidRPr="00500187" w:rsidRDefault="006551AC" w:rsidP="00500187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>
        <w:rPr>
          <w:rFonts w:eastAsiaTheme="minorEastAsia"/>
          <w:lang w:val="en-US" w:eastAsia="nl-NL"/>
        </w:rPr>
        <w:t>4</w:t>
      </w:r>
      <w:r>
        <w:rPr>
          <w:rFonts w:eastAsiaTheme="minorEastAsia"/>
          <w:lang w:val="en-US" w:eastAsia="nl-NL"/>
        </w:rPr>
        <w:tab/>
      </w:r>
      <w:r w:rsidR="00500187" w:rsidRPr="00500187">
        <w:rPr>
          <w:rFonts w:eastAsiaTheme="minorEastAsia"/>
          <w:lang w:val="en-US" w:eastAsia="nl-NL"/>
        </w:rPr>
        <w:t>Only you know how important you are.</w:t>
      </w:r>
    </w:p>
    <w:p w14:paraId="29ECAEEC" w14:textId="77777777" w:rsidR="00500187" w:rsidRDefault="00500187" w:rsidP="00500187">
      <w:pPr>
        <w:suppressAutoHyphens/>
        <w:spacing w:line="240" w:lineRule="auto"/>
        <w:rPr>
          <w:rFonts w:eastAsia="Times New Roman"/>
        </w:rPr>
      </w:pPr>
    </w:p>
    <w:p w14:paraId="6FB56921" w14:textId="187E073B" w:rsidR="00500187" w:rsidRDefault="00500187" w:rsidP="00500187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 xml:space="preserve">Assignment </w:t>
      </w:r>
      <w:r>
        <w:rPr>
          <w:rFonts w:cs="Arial"/>
          <w:u w:val="single"/>
          <w:lang w:val="en-GB"/>
        </w:rPr>
        <w:t>4</w:t>
      </w:r>
    </w:p>
    <w:p w14:paraId="75EF78A8" w14:textId="1B6272A3" w:rsidR="00500187" w:rsidRDefault="00500187" w:rsidP="0050018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500187">
        <w:rPr>
          <w:rFonts w:eastAsia="MS Mincho" w:cs="Arial"/>
          <w:lang w:val="en-GB"/>
        </w:rPr>
        <w:t>Join the conversation</w:t>
      </w:r>
      <w:r>
        <w:rPr>
          <w:rFonts w:eastAsia="MS Mincho" w:cs="Arial"/>
          <w:lang w:val="en-GB"/>
        </w:rPr>
        <w:t>.</w:t>
      </w:r>
    </w:p>
    <w:p w14:paraId="0CCFCFC5" w14:textId="2CA21803" w:rsidR="00500187" w:rsidRDefault="00500187" w:rsidP="0050018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Write a comment (10 to 20 words) in response to the article.</w:t>
      </w:r>
    </w:p>
    <w:p w14:paraId="71BAF6FC" w14:textId="617FE54F" w:rsidR="00500187" w:rsidRPr="00500187" w:rsidRDefault="00500187" w:rsidP="00500187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Read the comments by others to get inspired.</w:t>
      </w:r>
    </w:p>
    <w:p w14:paraId="686EB7A4" w14:textId="028CE6B6" w:rsidR="00500187" w:rsidRDefault="00500187" w:rsidP="00500187">
      <w:pPr>
        <w:spacing w:after="0" w:line="240" w:lineRule="auto"/>
        <w:rPr>
          <w:rFonts w:cs="Arial"/>
          <w:u w:val="single"/>
          <w:lang w:val="en-GB"/>
        </w:rPr>
      </w:pPr>
    </w:p>
    <w:bookmarkEnd w:id="0"/>
    <w:sectPr w:rsidR="00500187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A57C7B" w:rsidRDefault="00A57C7B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A57C7B" w:rsidRDefault="00A57C7B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206563ED" w:rsidR="00A57C7B" w:rsidRPr="00605DA2" w:rsidRDefault="00A57C7B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>Actuele lesbrief WK 4</w:t>
    </w:r>
    <w:r w:rsidR="00625707">
      <w:rPr>
        <w:rFonts w:cs="Arial"/>
        <w:sz w:val="20"/>
        <w:lang w:val="en-US"/>
      </w:rPr>
      <w:t>5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A57C7B" w:rsidRDefault="00A57C7B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A57C7B" w:rsidRPr="0074604C" w:rsidRDefault="00A57C7B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A57C7B" w:rsidRPr="00474EBB" w:rsidRDefault="00A57C7B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A57C7B" w:rsidRDefault="00A57C7B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A57C7B" w:rsidRDefault="00A57C7B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A57C7B" w:rsidRDefault="00A57C7B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A57C7B" w:rsidRDefault="00A57C7B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A863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2"/>
  </w:num>
  <w:num w:numId="3">
    <w:abstractNumId w:val="27"/>
  </w:num>
  <w:num w:numId="4">
    <w:abstractNumId w:val="4"/>
  </w:num>
  <w:num w:numId="5">
    <w:abstractNumId w:val="0"/>
  </w:num>
  <w:num w:numId="6">
    <w:abstractNumId w:val="31"/>
  </w:num>
  <w:num w:numId="7">
    <w:abstractNumId w:val="20"/>
  </w:num>
  <w:num w:numId="8">
    <w:abstractNumId w:val="32"/>
  </w:num>
  <w:num w:numId="9">
    <w:abstractNumId w:val="21"/>
  </w:num>
  <w:num w:numId="10">
    <w:abstractNumId w:val="6"/>
  </w:num>
  <w:num w:numId="11">
    <w:abstractNumId w:val="18"/>
  </w:num>
  <w:num w:numId="12">
    <w:abstractNumId w:val="7"/>
  </w:num>
  <w:num w:numId="13">
    <w:abstractNumId w:val="11"/>
  </w:num>
  <w:num w:numId="14">
    <w:abstractNumId w:val="24"/>
  </w:num>
  <w:num w:numId="15">
    <w:abstractNumId w:val="17"/>
  </w:num>
  <w:num w:numId="16">
    <w:abstractNumId w:val="10"/>
  </w:num>
  <w:num w:numId="17">
    <w:abstractNumId w:val="5"/>
  </w:num>
  <w:num w:numId="18">
    <w:abstractNumId w:val="16"/>
  </w:num>
  <w:num w:numId="19">
    <w:abstractNumId w:val="1"/>
  </w:num>
  <w:num w:numId="20">
    <w:abstractNumId w:val="25"/>
  </w:num>
  <w:num w:numId="21">
    <w:abstractNumId w:val="9"/>
  </w:num>
  <w:num w:numId="22">
    <w:abstractNumId w:val="12"/>
  </w:num>
  <w:num w:numId="23">
    <w:abstractNumId w:val="30"/>
  </w:num>
  <w:num w:numId="24">
    <w:abstractNumId w:val="14"/>
  </w:num>
  <w:num w:numId="25">
    <w:abstractNumId w:val="23"/>
  </w:num>
  <w:num w:numId="26">
    <w:abstractNumId w:val="3"/>
  </w:num>
  <w:num w:numId="27">
    <w:abstractNumId w:val="8"/>
  </w:num>
  <w:num w:numId="28">
    <w:abstractNumId w:val="29"/>
  </w:num>
  <w:num w:numId="29">
    <w:abstractNumId w:val="19"/>
  </w:num>
  <w:num w:numId="30">
    <w:abstractNumId w:val="2"/>
  </w:num>
  <w:num w:numId="31">
    <w:abstractNumId w:val="13"/>
  </w:num>
  <w:num w:numId="32">
    <w:abstractNumId w:val="26"/>
  </w:num>
  <w:num w:numId="33">
    <w:abstractNumId w:val="33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4D"/>
    <w:rsid w:val="00427257"/>
    <w:rsid w:val="00427895"/>
    <w:rsid w:val="00427E68"/>
    <w:rsid w:val="00427FDC"/>
    <w:rsid w:val="0043072B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235C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E65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D7AD8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491"/>
    <w:rsid w:val="00C01DD5"/>
    <w:rsid w:val="00C02198"/>
    <w:rsid w:val="00C03516"/>
    <w:rsid w:val="00C038EB"/>
    <w:rsid w:val="00C0476C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4FD"/>
    <w:rsid w:val="00C85F2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bbc.co.uk/newsround/59078448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C19D6-1DBD-034D-8C31-68AC2A0FB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497</TotalTime>
  <Pages>2</Pages>
  <Words>558</Words>
  <Characters>2646</Characters>
  <Application>Microsoft Macintosh Word</Application>
  <DocSecurity>0</DocSecurity>
  <Lines>45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3184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178</cp:revision>
  <cp:lastPrinted>2013-09-27T09:37:00Z</cp:lastPrinted>
  <dcterms:created xsi:type="dcterms:W3CDTF">2016-10-06T15:58:00Z</dcterms:created>
  <dcterms:modified xsi:type="dcterms:W3CDTF">2021-11-05T12:06:00Z</dcterms:modified>
</cp:coreProperties>
</file>