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0F64AB" w14:textId="77777777" w:rsidR="0083315C" w:rsidRDefault="0083315C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19F3AE62" w14:textId="074BD6F1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346E7E">
        <w:rPr>
          <w:rFonts w:cs="Arial"/>
          <w:b/>
          <w:sz w:val="28"/>
          <w:szCs w:val="28"/>
          <w:lang w:val="en-GB"/>
        </w:rPr>
        <w:t>If the Shoe Fits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6CAE8DBD" w14:textId="21198ECE" w:rsidR="004D386E" w:rsidRDefault="00FA0629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</w:rPr>
      </w:pPr>
      <w:r>
        <w:rPr>
          <w:rFonts w:eastAsia="Times New Roman"/>
        </w:rPr>
        <w:t>In verband met coronalockdowns kon Paul Pogba een tijdlang niet voetballen. Maar hij heeft niet stilgezeten</w:t>
      </w:r>
      <w:r w:rsidR="004D386E">
        <w:rPr>
          <w:rFonts w:eastAsia="Times New Roman"/>
        </w:rPr>
        <w:t>.</w:t>
      </w:r>
    </w:p>
    <w:p w14:paraId="51E9D445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83315C">
        <w:rPr>
          <w:rFonts w:cs="Arial"/>
          <w:b/>
          <w:sz w:val="21"/>
          <w:szCs w:val="21"/>
        </w:rPr>
        <w:t>ERK-niveau</w:t>
      </w:r>
    </w:p>
    <w:p w14:paraId="14063DD3" w14:textId="77777777" w:rsidR="004D386E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Lezen B1 – </w:t>
      </w:r>
      <w:r w:rsidR="004D386E">
        <w:rPr>
          <w:rFonts w:eastAsia="MS Mincho" w:cs="Arial"/>
          <w:i/>
          <w:sz w:val="21"/>
          <w:szCs w:val="21"/>
        </w:rPr>
        <w:t>L</w:t>
      </w:r>
      <w:r w:rsidR="008555C9">
        <w:rPr>
          <w:rFonts w:eastAsia="MS Mincho" w:cs="Arial"/>
          <w:i/>
          <w:sz w:val="21"/>
          <w:szCs w:val="21"/>
        </w:rPr>
        <w:t>ezen</w:t>
      </w:r>
      <w:r w:rsidR="004D386E">
        <w:rPr>
          <w:rFonts w:eastAsia="MS Mincho" w:cs="Arial"/>
          <w:i/>
          <w:sz w:val="21"/>
          <w:szCs w:val="21"/>
        </w:rPr>
        <w:t xml:space="preserve"> om informatie op te doen</w:t>
      </w:r>
      <w:r w:rsidR="002A1887" w:rsidRPr="006D2D13">
        <w:rPr>
          <w:rFonts w:eastAsia="MS Mincho" w:cs="Arial"/>
          <w:i/>
          <w:sz w:val="21"/>
          <w:szCs w:val="21"/>
        </w:rPr>
        <w:t xml:space="preserve">: </w:t>
      </w:r>
      <w:r w:rsidR="004D386E" w:rsidRPr="004D386E">
        <w:rPr>
          <w:rFonts w:eastAsia="MS Mincho" w:cs="Arial"/>
          <w:i/>
          <w:sz w:val="21"/>
          <w:szCs w:val="21"/>
        </w:rPr>
        <w:t>Kan belangrijke feitelijke informatie begrijpen in korte verslagen en artikelen. </w:t>
      </w:r>
      <w:r w:rsidR="004D386E">
        <w:rPr>
          <w:rFonts w:eastAsia="MS Mincho" w:cs="Arial"/>
          <w:i/>
          <w:sz w:val="21"/>
          <w:szCs w:val="21"/>
        </w:rPr>
        <w:t>(</w:t>
      </w:r>
      <w:r w:rsidR="004D386E" w:rsidRPr="004D386E">
        <w:rPr>
          <w:rFonts w:eastAsia="MS Mincho" w:cs="Arial"/>
          <w:i/>
          <w:sz w:val="21"/>
          <w:szCs w:val="21"/>
        </w:rPr>
        <w:t xml:space="preserve"> </w:t>
      </w:r>
      <w:r w:rsidR="004D386E">
        <w:rPr>
          <w:rFonts w:eastAsia="MS Mincho" w:cs="Arial"/>
          <w:i/>
          <w:sz w:val="21"/>
          <w:szCs w:val="21"/>
        </w:rPr>
        <w:t>LEB1-3a)</w:t>
      </w:r>
    </w:p>
    <w:p w14:paraId="11CBDA00" w14:textId="5476E58D" w:rsidR="0062611E" w:rsidRDefault="00F97513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Leesstrategieën - </w:t>
      </w:r>
      <w:r w:rsidRPr="006D2D1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62611E">
        <w:rPr>
          <w:rFonts w:eastAsia="MS Mincho" w:cs="Arial"/>
          <w:i/>
          <w:sz w:val="21"/>
          <w:szCs w:val="21"/>
        </w:rPr>
        <w:t xml:space="preserve"> </w:t>
      </w:r>
    </w:p>
    <w:p w14:paraId="09167D42" w14:textId="2CF12929" w:rsidR="00F97513" w:rsidRPr="006D2D13" w:rsidRDefault="0062611E" w:rsidP="00D34B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i/>
          <w:sz w:val="21"/>
          <w:szCs w:val="21"/>
        </w:rPr>
      </w:pPr>
      <w:r w:rsidRPr="0062611E">
        <w:rPr>
          <w:rFonts w:eastAsia="MS Mincho" w:cs="Arial"/>
          <w:sz w:val="21"/>
          <w:szCs w:val="21"/>
        </w:rPr>
        <w:t xml:space="preserve">Schrijven B1 </w:t>
      </w:r>
      <w:r>
        <w:rPr>
          <w:rFonts w:eastAsia="MS Mincho" w:cs="Arial"/>
          <w:i/>
          <w:sz w:val="21"/>
          <w:szCs w:val="21"/>
        </w:rPr>
        <w:t>– Creatief schrijven:</w:t>
      </w:r>
      <w:r w:rsidRPr="0062611E">
        <w:rPr>
          <w:rFonts w:eastAsia="MS Mincho" w:cs="Arial"/>
          <w:i/>
          <w:sz w:val="21"/>
          <w:szCs w:val="21"/>
        </w:rPr>
        <w:t xml:space="preserve"> </w:t>
      </w:r>
      <w:r w:rsidRPr="00C42B14">
        <w:rPr>
          <w:rFonts w:eastAsia="MS Mincho" w:cs="Arial"/>
          <w:i/>
          <w:sz w:val="21"/>
          <w:szCs w:val="21"/>
        </w:rPr>
        <w:t>Kan gedetailleerde beschrijvingen geven van bekende onderwerpen binnen het eigen interessegebied. (SCHB1-4a)</w:t>
      </w:r>
    </w:p>
    <w:p w14:paraId="3ECFFDAF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D2D13">
        <w:rPr>
          <w:rFonts w:cs="Arial"/>
          <w:b/>
          <w:sz w:val="21"/>
          <w:szCs w:val="21"/>
          <w:lang w:val="en-GB"/>
        </w:rPr>
        <w:t>Intro</w:t>
      </w:r>
    </w:p>
    <w:p w14:paraId="77BD9363" w14:textId="114E44D8" w:rsidR="002A1887" w:rsidRDefault="00FA0629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>
        <w:rPr>
          <w:rStyle w:val="acopre"/>
          <w:rFonts w:eastAsia="Times New Roman"/>
        </w:rPr>
        <w:t>Paul Pogba isn’t just interested in playing football.</w:t>
      </w:r>
    </w:p>
    <w:p w14:paraId="1747CC3F" w14:textId="77777777" w:rsidR="00FA0629" w:rsidRDefault="00FA0629" w:rsidP="00AF77B4">
      <w:pPr>
        <w:pStyle w:val="Geenafstand"/>
        <w:widowControl w:val="0"/>
        <w:spacing w:before="120"/>
        <w:rPr>
          <w:rFonts w:cs="Arial"/>
          <w:lang w:val="en-GB"/>
        </w:rPr>
      </w:pPr>
    </w:p>
    <w:p w14:paraId="5446904B" w14:textId="77777777" w:rsidR="00AF77B4" w:rsidRPr="006057DD" w:rsidRDefault="00AF77B4" w:rsidP="006057DD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bookmarkStart w:id="0" w:name="_GoBack"/>
      <w:bookmarkEnd w:id="0"/>
      <w:r w:rsidRPr="006057DD">
        <w:rPr>
          <w:rFonts w:cs="Arial"/>
          <w:u w:val="single"/>
          <w:lang w:val="en-GB"/>
        </w:rPr>
        <w:t>Assignment 1</w:t>
      </w:r>
    </w:p>
    <w:p w14:paraId="3B872376" w14:textId="527FAFD7" w:rsidR="0066503C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7FE34602" w14:textId="7430DE0C" w:rsidR="00A97C50" w:rsidRDefault="00716ED4" w:rsidP="00716ED4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FA0629">
        <w:rPr>
          <w:rFonts w:eastAsia="MS Mincho" w:cs="Arial"/>
          <w:lang w:val="en-GB" w:eastAsia="nl-NL"/>
        </w:rPr>
        <w:t xml:space="preserve">Name 5 </w:t>
      </w:r>
      <w:r w:rsidR="00DD05F0">
        <w:rPr>
          <w:rFonts w:eastAsia="MS Mincho" w:cs="Arial"/>
          <w:lang w:val="en-GB" w:eastAsia="nl-NL"/>
        </w:rPr>
        <w:t xml:space="preserve">or more </w:t>
      </w:r>
      <w:r w:rsidR="00FA0629">
        <w:rPr>
          <w:rFonts w:eastAsia="MS Mincho" w:cs="Arial"/>
          <w:lang w:val="en-GB" w:eastAsia="nl-NL"/>
        </w:rPr>
        <w:t>items of clothing.</w:t>
      </w:r>
    </w:p>
    <w:p w14:paraId="2A195BAE" w14:textId="77777777" w:rsidR="003F52BC" w:rsidRDefault="003F52BC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279C260E" w:rsidR="007D337C" w:rsidRDefault="00346E7E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If the Shoe Fits</w:t>
      </w:r>
    </w:p>
    <w:p w14:paraId="1AFE2575" w14:textId="77777777" w:rsidR="00982386" w:rsidRDefault="0098238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39699EA9" w14:textId="77777777" w:rsidR="00DD05F0" w:rsidRDefault="00DD05F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Paul Pogba is a footballer. But he has other interests as well.</w:t>
      </w:r>
    </w:p>
    <w:p w14:paraId="13070D08" w14:textId="77777777" w:rsidR="00DD05F0" w:rsidRDefault="00DD05F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5A6CC37E" w:rsidR="00B25B81" w:rsidRDefault="00DD05F0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Find out more </w:t>
      </w:r>
      <w:hyperlink r:id="rId9" w:history="1">
        <w:r w:rsidR="00D361F8" w:rsidRPr="00D361F8">
          <w:rPr>
            <w:rStyle w:val="Hyperlink"/>
            <w:rFonts w:eastAsia="Times New Roman"/>
          </w:rPr>
          <w:t>here</w:t>
        </w:r>
      </w:hyperlink>
      <w:r w:rsidR="00D361F8">
        <w:rPr>
          <w:rFonts w:eastAsia="Times New Roman"/>
        </w:rPr>
        <w:t>.</w:t>
      </w:r>
      <w:r w:rsidR="00FD479B">
        <w:rPr>
          <w:rFonts w:eastAsia="Times New Roman"/>
        </w:rPr>
        <w:t xml:space="preserve"> </w:t>
      </w:r>
    </w:p>
    <w:p w14:paraId="0BA679BD" w14:textId="77777777" w:rsidR="00CE7C5C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021FC28D" w:rsidR="00CE7C5C" w:rsidRDefault="00CE7C5C" w:rsidP="00982386">
      <w:pPr>
        <w:spacing w:line="240" w:lineRule="auto"/>
        <w:rPr>
          <w:rFonts w:cs="Arial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4857D937" w14:textId="77777777" w:rsidR="004D386E" w:rsidRDefault="00135127" w:rsidP="004D386E">
      <w:pPr>
        <w:tabs>
          <w:tab w:val="left" w:pos="284"/>
          <w:tab w:val="left" w:leader="dot" w:pos="9356"/>
        </w:tabs>
        <w:spacing w:after="0" w:line="360" w:lineRule="auto"/>
        <w:rPr>
          <w:rStyle w:val="dttext"/>
          <w:rFonts w:eastAsia="Times New Roman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214" w:type="dxa"/>
        <w:tblInd w:w="108" w:type="dxa"/>
        <w:tblLook w:val="04A0" w:firstRow="1" w:lastRow="0" w:firstColumn="1" w:lastColumn="0" w:noHBand="0" w:noVBand="1"/>
      </w:tblPr>
      <w:tblGrid>
        <w:gridCol w:w="2127"/>
        <w:gridCol w:w="7087"/>
      </w:tblGrid>
      <w:tr w:rsidR="00346E7E" w:rsidRPr="003943D6" w14:paraId="7C11D6DD" w14:textId="77777777" w:rsidTr="00346E7E">
        <w:tc>
          <w:tcPr>
            <w:tcW w:w="2127" w:type="dxa"/>
          </w:tcPr>
          <w:p w14:paraId="40F9B390" w14:textId="77777777" w:rsidR="00346E7E" w:rsidRPr="003943D6" w:rsidRDefault="00346E7E" w:rsidP="00346E7E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vegan</w:t>
            </w:r>
          </w:p>
        </w:tc>
        <w:tc>
          <w:tcPr>
            <w:tcW w:w="7087" w:type="dxa"/>
          </w:tcPr>
          <w:p w14:paraId="466A6E2F" w14:textId="77777777" w:rsidR="00346E7E" w:rsidRPr="003943D6" w:rsidRDefault="00346E7E" w:rsidP="00346E7E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to bring two or more different things together</w:t>
            </w:r>
          </w:p>
        </w:tc>
      </w:tr>
      <w:tr w:rsidR="00346E7E" w:rsidRPr="003943D6" w14:paraId="6A526738" w14:textId="77777777" w:rsidTr="00346E7E">
        <w:tc>
          <w:tcPr>
            <w:tcW w:w="2127" w:type="dxa"/>
          </w:tcPr>
          <w:p w14:paraId="536CDBAA" w14:textId="77777777" w:rsidR="00346E7E" w:rsidRPr="003943D6" w:rsidRDefault="00346E7E" w:rsidP="00346E7E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football boots</w:t>
            </w:r>
          </w:p>
        </w:tc>
        <w:tc>
          <w:tcPr>
            <w:tcW w:w="7087" w:type="dxa"/>
          </w:tcPr>
          <w:p w14:paraId="1233DA82" w14:textId="77777777" w:rsidR="00346E7E" w:rsidRPr="003943D6" w:rsidRDefault="00346E7E" w:rsidP="00346E7E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 xml:space="preserve">developed and </w:t>
            </w:r>
            <w:r w:rsidRPr="003943D6">
              <w:rPr>
                <w:rFonts w:eastAsia="Times New Roman"/>
              </w:rPr>
              <w:t>produced without causing harm to the planet</w:t>
            </w:r>
          </w:p>
        </w:tc>
      </w:tr>
      <w:tr w:rsidR="00346E7E" w:rsidRPr="003943D6" w14:paraId="08A100C3" w14:textId="77777777" w:rsidTr="00346E7E">
        <w:tc>
          <w:tcPr>
            <w:tcW w:w="2127" w:type="dxa"/>
          </w:tcPr>
          <w:p w14:paraId="764EBFCF" w14:textId="77777777" w:rsidR="00346E7E" w:rsidRPr="003943D6" w:rsidRDefault="00346E7E" w:rsidP="00346E7E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footballer</w:t>
            </w:r>
          </w:p>
        </w:tc>
        <w:tc>
          <w:tcPr>
            <w:tcW w:w="7087" w:type="dxa"/>
          </w:tcPr>
          <w:p w14:paraId="46215AB1" w14:textId="77777777" w:rsidR="00346E7E" w:rsidRPr="003943D6" w:rsidRDefault="00346E7E" w:rsidP="00346E7E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 xml:space="preserve">developed and </w:t>
            </w:r>
            <w:r w:rsidRPr="003943D6">
              <w:rPr>
                <w:rFonts w:eastAsia="Times New Roman"/>
              </w:rPr>
              <w:t>produced without hurting any animals</w:t>
            </w:r>
          </w:p>
        </w:tc>
      </w:tr>
      <w:tr w:rsidR="00346E7E" w:rsidRPr="003943D6" w14:paraId="7E020742" w14:textId="77777777" w:rsidTr="00346E7E">
        <w:tc>
          <w:tcPr>
            <w:tcW w:w="2127" w:type="dxa"/>
          </w:tcPr>
          <w:p w14:paraId="23A6DEC1" w14:textId="77777777" w:rsidR="00346E7E" w:rsidRPr="003943D6" w:rsidRDefault="00346E7E" w:rsidP="00346E7E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to create</w:t>
            </w:r>
          </w:p>
        </w:tc>
        <w:tc>
          <w:tcPr>
            <w:tcW w:w="7087" w:type="dxa"/>
          </w:tcPr>
          <w:p w14:paraId="53BC6881" w14:textId="77777777" w:rsidR="00346E7E" w:rsidRPr="003943D6" w:rsidRDefault="00346E7E" w:rsidP="00346E7E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food containing milk or milk products</w:t>
            </w:r>
          </w:p>
        </w:tc>
      </w:tr>
      <w:tr w:rsidR="00346E7E" w:rsidRPr="003943D6" w14:paraId="7433C9CC" w14:textId="77777777" w:rsidTr="00346E7E">
        <w:tc>
          <w:tcPr>
            <w:tcW w:w="2127" w:type="dxa"/>
          </w:tcPr>
          <w:p w14:paraId="2EDD6C7C" w14:textId="77777777" w:rsidR="00346E7E" w:rsidRPr="003943D6" w:rsidRDefault="00346E7E" w:rsidP="00346E7E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recycled</w:t>
            </w:r>
          </w:p>
        </w:tc>
        <w:tc>
          <w:tcPr>
            <w:tcW w:w="7087" w:type="dxa"/>
          </w:tcPr>
          <w:p w14:paraId="7F978E1C" w14:textId="77777777" w:rsidR="00346E7E" w:rsidRPr="003943D6" w:rsidRDefault="00346E7E" w:rsidP="00346E7E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having the qualities that are right for something</w:t>
            </w:r>
          </w:p>
        </w:tc>
      </w:tr>
      <w:tr w:rsidR="00346E7E" w:rsidRPr="003943D6" w14:paraId="5214CCFB" w14:textId="77777777" w:rsidTr="00346E7E">
        <w:tc>
          <w:tcPr>
            <w:tcW w:w="2127" w:type="dxa"/>
          </w:tcPr>
          <w:p w14:paraId="01D17A3E" w14:textId="77777777" w:rsidR="00346E7E" w:rsidRPr="003943D6" w:rsidRDefault="00346E7E" w:rsidP="00346E7E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to combine</w:t>
            </w:r>
          </w:p>
        </w:tc>
        <w:tc>
          <w:tcPr>
            <w:tcW w:w="7087" w:type="dxa"/>
          </w:tcPr>
          <w:p w14:paraId="5C4B5BFC" w14:textId="77777777" w:rsidR="00346E7E" w:rsidRPr="003943D6" w:rsidRDefault="00346E7E" w:rsidP="00346E7E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made without making use of animals in any way</w:t>
            </w:r>
          </w:p>
        </w:tc>
      </w:tr>
      <w:tr w:rsidR="00346E7E" w:rsidRPr="003943D6" w14:paraId="29F8362D" w14:textId="77777777" w:rsidTr="00346E7E">
        <w:tc>
          <w:tcPr>
            <w:tcW w:w="2127" w:type="dxa"/>
          </w:tcPr>
          <w:p w14:paraId="0308A263" w14:textId="77777777" w:rsidR="00346E7E" w:rsidRPr="003943D6" w:rsidRDefault="00346E7E" w:rsidP="00346E7E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a huge interest</w:t>
            </w:r>
          </w:p>
        </w:tc>
        <w:tc>
          <w:tcPr>
            <w:tcW w:w="7087" w:type="dxa"/>
          </w:tcPr>
          <w:p w14:paraId="7D4A6456" w14:textId="77777777" w:rsidR="00346E7E" w:rsidRPr="003943D6" w:rsidRDefault="00346E7E" w:rsidP="00346E7E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to make</w:t>
            </w:r>
          </w:p>
        </w:tc>
      </w:tr>
      <w:tr w:rsidR="00346E7E" w:rsidRPr="003943D6" w14:paraId="12F373B5" w14:textId="77777777" w:rsidTr="00346E7E">
        <w:tc>
          <w:tcPr>
            <w:tcW w:w="2127" w:type="dxa"/>
          </w:tcPr>
          <w:p w14:paraId="32431B5D" w14:textId="77777777" w:rsidR="00346E7E" w:rsidRPr="003943D6" w:rsidRDefault="00346E7E" w:rsidP="00346E7E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suitable</w:t>
            </w:r>
          </w:p>
        </w:tc>
        <w:tc>
          <w:tcPr>
            <w:tcW w:w="7087" w:type="dxa"/>
          </w:tcPr>
          <w:p w14:paraId="537D8F68" w14:textId="77777777" w:rsidR="00346E7E" w:rsidRPr="003943D6" w:rsidRDefault="00346E7E" w:rsidP="00346E7E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to make someone want to do something</w:t>
            </w:r>
          </w:p>
        </w:tc>
      </w:tr>
      <w:tr w:rsidR="00346E7E" w:rsidRPr="003943D6" w14:paraId="06FECEF1" w14:textId="77777777" w:rsidTr="00346E7E">
        <w:tc>
          <w:tcPr>
            <w:tcW w:w="2127" w:type="dxa"/>
          </w:tcPr>
          <w:p w14:paraId="20AAA1F3" w14:textId="77777777" w:rsidR="00346E7E" w:rsidRPr="003943D6" w:rsidRDefault="00346E7E" w:rsidP="00346E7E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collaboration</w:t>
            </w:r>
          </w:p>
        </w:tc>
        <w:tc>
          <w:tcPr>
            <w:tcW w:w="7087" w:type="dxa"/>
          </w:tcPr>
          <w:p w14:paraId="4D13ADC9" w14:textId="77777777" w:rsidR="00346E7E" w:rsidRPr="003943D6" w:rsidRDefault="00346E7E" w:rsidP="00346E7E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Fonts w:eastAsia="Times New Roman"/>
              </w:rPr>
              <w:t>meat from a cow, bull or ox</w:t>
            </w:r>
          </w:p>
        </w:tc>
      </w:tr>
      <w:tr w:rsidR="00346E7E" w:rsidRPr="003943D6" w14:paraId="54CEFD23" w14:textId="77777777" w:rsidTr="00346E7E">
        <w:tc>
          <w:tcPr>
            <w:tcW w:w="2127" w:type="dxa"/>
          </w:tcPr>
          <w:p w14:paraId="78559BA2" w14:textId="77777777" w:rsidR="00346E7E" w:rsidRPr="003943D6" w:rsidRDefault="00346E7E" w:rsidP="00346E7E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to inspire</w:t>
            </w:r>
          </w:p>
        </w:tc>
        <w:tc>
          <w:tcPr>
            <w:tcW w:w="7087" w:type="dxa"/>
          </w:tcPr>
          <w:p w14:paraId="07409CE0" w14:textId="77777777" w:rsidR="00346E7E" w:rsidRPr="003943D6" w:rsidRDefault="00346E7E" w:rsidP="00346E7E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meat from a pig</w:t>
            </w:r>
          </w:p>
        </w:tc>
      </w:tr>
      <w:tr w:rsidR="00346E7E" w:rsidRPr="003943D6" w14:paraId="02F3A11E" w14:textId="77777777" w:rsidTr="00346E7E">
        <w:tc>
          <w:tcPr>
            <w:tcW w:w="2127" w:type="dxa"/>
          </w:tcPr>
          <w:p w14:paraId="23D217A9" w14:textId="77777777" w:rsidR="00346E7E" w:rsidRPr="003943D6" w:rsidRDefault="00346E7E" w:rsidP="00346E7E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cruelty-free</w:t>
            </w:r>
          </w:p>
        </w:tc>
        <w:tc>
          <w:tcPr>
            <w:tcW w:w="7087" w:type="dxa"/>
          </w:tcPr>
          <w:p w14:paraId="4DE2701B" w14:textId="77777777" w:rsidR="00346E7E" w:rsidRPr="003943D6" w:rsidRDefault="00346E7E" w:rsidP="00346E7E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a person who plays football</w:t>
            </w:r>
          </w:p>
        </w:tc>
      </w:tr>
      <w:tr w:rsidR="00346E7E" w:rsidRPr="003943D6" w14:paraId="4A46DDDE" w14:textId="77777777" w:rsidTr="00346E7E">
        <w:tc>
          <w:tcPr>
            <w:tcW w:w="2127" w:type="dxa"/>
          </w:tcPr>
          <w:p w14:paraId="57789F30" w14:textId="77777777" w:rsidR="00346E7E" w:rsidRPr="003943D6" w:rsidRDefault="00346E7E" w:rsidP="00346E7E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planet-friendly</w:t>
            </w:r>
          </w:p>
        </w:tc>
        <w:tc>
          <w:tcPr>
            <w:tcW w:w="7087" w:type="dxa"/>
          </w:tcPr>
          <w:p w14:paraId="497FE37C" w14:textId="77777777" w:rsidR="00346E7E" w:rsidRPr="003943D6" w:rsidRDefault="00346E7E" w:rsidP="00346E7E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a really strong feeling and curiosity for something</w:t>
            </w:r>
          </w:p>
        </w:tc>
      </w:tr>
      <w:tr w:rsidR="00346E7E" w:rsidRPr="003943D6" w14:paraId="6A5C8B56" w14:textId="77777777" w:rsidTr="00346E7E">
        <w:tc>
          <w:tcPr>
            <w:tcW w:w="2127" w:type="dxa"/>
          </w:tcPr>
          <w:p w14:paraId="1BBA74FA" w14:textId="77777777" w:rsidR="00346E7E" w:rsidRPr="003943D6" w:rsidRDefault="00346E7E" w:rsidP="00346E7E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dairy</w:t>
            </w:r>
          </w:p>
        </w:tc>
        <w:tc>
          <w:tcPr>
            <w:tcW w:w="7087" w:type="dxa"/>
          </w:tcPr>
          <w:p w14:paraId="5B2660CD" w14:textId="77777777" w:rsidR="00346E7E" w:rsidRPr="003943D6" w:rsidRDefault="00346E7E" w:rsidP="00346E7E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shoes for people playing football</w:t>
            </w:r>
          </w:p>
        </w:tc>
      </w:tr>
      <w:tr w:rsidR="00346E7E" w:rsidRPr="003943D6" w14:paraId="68CA9AF6" w14:textId="77777777" w:rsidTr="00346E7E">
        <w:tc>
          <w:tcPr>
            <w:tcW w:w="2127" w:type="dxa"/>
          </w:tcPr>
          <w:p w14:paraId="7B5A4D89" w14:textId="77777777" w:rsidR="00346E7E" w:rsidRPr="003943D6" w:rsidRDefault="00346E7E" w:rsidP="00346E7E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beef</w:t>
            </w:r>
          </w:p>
        </w:tc>
        <w:tc>
          <w:tcPr>
            <w:tcW w:w="7087" w:type="dxa"/>
          </w:tcPr>
          <w:p w14:paraId="525D852B" w14:textId="77777777" w:rsidR="00346E7E" w:rsidRPr="003943D6" w:rsidRDefault="00346E7E" w:rsidP="00346E7E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situation when you are working together with other people on a project</w:t>
            </w:r>
          </w:p>
        </w:tc>
      </w:tr>
      <w:tr w:rsidR="00346E7E" w:rsidRPr="003943D6" w14:paraId="67AA35D9" w14:textId="77777777" w:rsidTr="00346E7E">
        <w:tc>
          <w:tcPr>
            <w:tcW w:w="2127" w:type="dxa"/>
          </w:tcPr>
          <w:p w14:paraId="3FA7AF20" w14:textId="77777777" w:rsidR="00346E7E" w:rsidRPr="003943D6" w:rsidRDefault="00346E7E" w:rsidP="00346E7E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pork</w:t>
            </w:r>
          </w:p>
        </w:tc>
        <w:tc>
          <w:tcPr>
            <w:tcW w:w="7087" w:type="dxa"/>
          </w:tcPr>
          <w:p w14:paraId="1EF63DB6" w14:textId="77777777" w:rsidR="00346E7E" w:rsidRPr="003943D6" w:rsidRDefault="00346E7E" w:rsidP="00346E7E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3943D6">
              <w:rPr>
                <w:rStyle w:val="deftext"/>
                <w:rFonts w:eastAsia="Times New Roman"/>
              </w:rPr>
              <w:t>used before and then made into something new</w:t>
            </w:r>
          </w:p>
        </w:tc>
      </w:tr>
    </w:tbl>
    <w:p w14:paraId="5EBFC8FB" w14:textId="77777777" w:rsidR="00346E7E" w:rsidRDefault="00346E7E" w:rsidP="004D386E">
      <w:pPr>
        <w:spacing w:line="240" w:lineRule="auto"/>
      </w:pPr>
    </w:p>
    <w:p w14:paraId="4F0EDEF7" w14:textId="6D34DD3B" w:rsidR="00374373" w:rsidRPr="00AA1523" w:rsidRDefault="00374373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>Assignment</w:t>
      </w:r>
      <w:r w:rsidR="000C4AC2" w:rsidRPr="009A7195">
        <w:rPr>
          <w:rFonts w:cs="Arial"/>
          <w:u w:val="single"/>
          <w:lang w:val="en-GB"/>
        </w:rPr>
        <w:t xml:space="preserve"> </w:t>
      </w:r>
      <w:r w:rsidRPr="009A7195">
        <w:rPr>
          <w:rFonts w:cs="Arial"/>
          <w:u w:val="single"/>
          <w:lang w:val="en-GB"/>
        </w:rPr>
        <w:t>3</w:t>
      </w:r>
    </w:p>
    <w:p w14:paraId="2CC3F741" w14:textId="1F759304" w:rsidR="00DD05F0" w:rsidRPr="00DD05F0" w:rsidRDefault="00DD05F0" w:rsidP="00DD05F0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DD05F0">
        <w:rPr>
          <w:rFonts w:eastAsia="MS Mincho" w:cs="Arial"/>
          <w:lang w:val="en-GB"/>
        </w:rPr>
        <w:t>Besides football, what interests does Paul Pogba have?</w:t>
      </w:r>
    </w:p>
    <w:p w14:paraId="74F14915" w14:textId="5F47CCAD" w:rsidR="00DD05F0" w:rsidRPr="00DD05F0" w:rsidRDefault="00DD05F0" w:rsidP="00DD05F0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DD05F0">
        <w:rPr>
          <w:rFonts w:eastAsia="MS Mincho" w:cs="Arial"/>
          <w:lang w:val="en-GB"/>
        </w:rPr>
        <w:t>Exploring and fashion</w:t>
      </w:r>
    </w:p>
    <w:p w14:paraId="678DADFA" w14:textId="6549E7A0" w:rsidR="00DD05F0" w:rsidRPr="00DD05F0" w:rsidRDefault="00DD05F0" w:rsidP="00DD05F0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DD05F0">
        <w:rPr>
          <w:rFonts w:eastAsia="MS Mincho" w:cs="Arial"/>
          <w:lang w:val="en-GB"/>
        </w:rPr>
        <w:t>Fashion and design</w:t>
      </w:r>
    </w:p>
    <w:p w14:paraId="415839B2" w14:textId="6083E3BC" w:rsidR="00DD05F0" w:rsidRPr="00DD05F0" w:rsidRDefault="00DD05F0" w:rsidP="00DD05F0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DD05F0">
        <w:rPr>
          <w:rFonts w:eastAsia="MS Mincho" w:cs="Arial"/>
          <w:lang w:val="en-GB"/>
        </w:rPr>
        <w:t>Food and fashion</w:t>
      </w:r>
    </w:p>
    <w:p w14:paraId="70AA2E63" w14:textId="25D486F3" w:rsidR="00DD05F0" w:rsidRPr="00DD05F0" w:rsidRDefault="00DD05F0" w:rsidP="00DD05F0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DD05F0">
        <w:rPr>
          <w:rFonts w:eastAsia="MS Mincho" w:cs="Arial"/>
          <w:lang w:val="en-GB"/>
        </w:rPr>
        <w:t>Gaming and design</w:t>
      </w:r>
    </w:p>
    <w:p w14:paraId="4BC28C2B" w14:textId="77777777" w:rsidR="00DD05F0" w:rsidRDefault="00DD05F0" w:rsidP="00DD05F0">
      <w:pPr>
        <w:spacing w:line="240" w:lineRule="auto"/>
        <w:outlineLvl w:val="0"/>
        <w:rPr>
          <w:rFonts w:eastAsia="Times New Roman"/>
        </w:rPr>
      </w:pPr>
    </w:p>
    <w:p w14:paraId="01881F5F" w14:textId="7C95D232" w:rsidR="00DD05F0" w:rsidRPr="00DD05F0" w:rsidRDefault="00DD05F0" w:rsidP="00DD05F0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DD05F0">
        <w:rPr>
          <w:rFonts w:eastAsia="MS Mincho" w:cs="Arial"/>
          <w:lang w:val="en-GB"/>
        </w:rPr>
        <w:t>PETA is an animal rights organization. They hope Pogba’s new shoes will inspire Adidas. To do what?</w:t>
      </w:r>
    </w:p>
    <w:p w14:paraId="5E283981" w14:textId="2911AADC" w:rsidR="00DD05F0" w:rsidRPr="00DD05F0" w:rsidRDefault="00DD05F0" w:rsidP="00DD05F0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DD05F0">
        <w:rPr>
          <w:rFonts w:eastAsia="MS Mincho" w:cs="Arial"/>
          <w:lang w:val="en-GB"/>
        </w:rPr>
        <w:t>To introduce an extra planet-friendly line of products.</w:t>
      </w:r>
    </w:p>
    <w:p w14:paraId="4832FA55" w14:textId="634A00E8" w:rsidR="00DD05F0" w:rsidRPr="00DD05F0" w:rsidRDefault="00DD05F0" w:rsidP="00DD05F0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DD05F0">
        <w:rPr>
          <w:rFonts w:eastAsia="MS Mincho" w:cs="Arial"/>
          <w:lang w:val="en-GB"/>
        </w:rPr>
        <w:t>To start using vegan materials only.</w:t>
      </w:r>
    </w:p>
    <w:p w14:paraId="66BA6678" w14:textId="18E6A4B9" w:rsidR="00DD05F0" w:rsidRPr="00DD05F0" w:rsidRDefault="00DD05F0" w:rsidP="00DD05F0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DD05F0">
        <w:rPr>
          <w:rFonts w:eastAsia="MS Mincho" w:cs="Arial"/>
          <w:lang w:val="en-GB"/>
        </w:rPr>
        <w:t>To stop kicking cows and kangaroos.</w:t>
      </w:r>
    </w:p>
    <w:p w14:paraId="17F9F066" w14:textId="1AADCEE3" w:rsidR="00DD05F0" w:rsidRPr="00DD05F0" w:rsidRDefault="00DD05F0" w:rsidP="00DD05F0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DD05F0">
        <w:rPr>
          <w:rFonts w:eastAsia="MS Mincho" w:cs="Arial"/>
          <w:lang w:val="en-GB"/>
        </w:rPr>
        <w:t>To support collaborations between designers and footballers.</w:t>
      </w:r>
    </w:p>
    <w:p w14:paraId="16DAE568" w14:textId="77777777" w:rsidR="009A7195" w:rsidRDefault="009A7195" w:rsidP="009A7195">
      <w:pPr>
        <w:spacing w:line="240" w:lineRule="auto"/>
        <w:outlineLvl w:val="0"/>
        <w:rPr>
          <w:rFonts w:eastAsia="Times New Roman"/>
        </w:rPr>
      </w:pPr>
    </w:p>
    <w:p w14:paraId="764A3E15" w14:textId="77777777" w:rsidR="009A7195" w:rsidRDefault="00CC3983" w:rsidP="00CC398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9A7195">
        <w:rPr>
          <w:rFonts w:eastAsia="MS Mincho" w:cs="Arial"/>
          <w:lang w:val="en-GB"/>
        </w:rPr>
        <w:t>True or false?</w:t>
      </w:r>
    </w:p>
    <w:p w14:paraId="4462C11D" w14:textId="78E082D7" w:rsidR="009A7195" w:rsidRDefault="009A7195" w:rsidP="009A7195">
      <w:pPr>
        <w:pStyle w:val="Geenafstand"/>
        <w:tabs>
          <w:tab w:val="left" w:pos="426"/>
        </w:tabs>
        <w:ind w:left="852" w:hanging="426"/>
        <w:rPr>
          <w:rFonts w:eastAsia="Times New Roman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  <w:t xml:space="preserve">Vegans do not eat any </w:t>
      </w:r>
      <w:r>
        <w:rPr>
          <w:rFonts w:eastAsia="Times New Roman"/>
        </w:rPr>
        <w:t>animal products, not even honey, eggs, or milk</w:t>
      </w:r>
      <w:r w:rsidR="00685D31">
        <w:rPr>
          <w:rFonts w:eastAsia="Times New Roman"/>
        </w:rPr>
        <w:t>.</w:t>
      </w:r>
    </w:p>
    <w:p w14:paraId="1B974B41" w14:textId="256C9599" w:rsidR="009A7195" w:rsidRDefault="009A7195" w:rsidP="009A7195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  <w:t>Vegetarians don’t eat meat, but m</w:t>
      </w:r>
      <w:r w:rsidR="00685D31">
        <w:rPr>
          <w:rFonts w:eastAsia="MS Mincho" w:cs="Arial"/>
          <w:lang w:val="en-GB"/>
        </w:rPr>
        <w:t>ay eat milk, yoghurt and eggs.</w:t>
      </w:r>
    </w:p>
    <w:p w14:paraId="162ECEAA" w14:textId="0EBFC31E" w:rsidR="009A7195" w:rsidRPr="00327DE3" w:rsidRDefault="009A7195" w:rsidP="009A7195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327DE3">
        <w:rPr>
          <w:rFonts w:eastAsia="MS Mincho" w:cs="Arial"/>
          <w:lang w:val="en-GB"/>
        </w:rPr>
        <w:t>Vegan and vegeta</w:t>
      </w:r>
      <w:r w:rsidR="00685D31">
        <w:rPr>
          <w:rFonts w:eastAsia="MS Mincho" w:cs="Arial"/>
          <w:lang w:val="en-GB"/>
        </w:rPr>
        <w:t>rian both mean the same thing.</w:t>
      </w:r>
    </w:p>
    <w:p w14:paraId="1CBAFF44" w14:textId="525D965B" w:rsidR="009A7195" w:rsidRDefault="009A7195" w:rsidP="009A7195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  <w:t xml:space="preserve">Many vegans do not use any </w:t>
      </w:r>
      <w:r w:rsidR="00685D31">
        <w:rPr>
          <w:rFonts w:eastAsia="MS Mincho" w:cs="Arial"/>
          <w:lang w:val="en-GB"/>
        </w:rPr>
        <w:t>animal products at all.</w:t>
      </w:r>
    </w:p>
    <w:p w14:paraId="4CDF8D53" w14:textId="733AEEAE" w:rsidR="009A7195" w:rsidRDefault="009A7195" w:rsidP="009A7195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5</w:t>
      </w:r>
      <w:r>
        <w:rPr>
          <w:rFonts w:eastAsia="MS Mincho" w:cs="Arial"/>
          <w:lang w:val="en-GB"/>
        </w:rPr>
        <w:tab/>
      </w:r>
      <w:r w:rsidRPr="00327DE3">
        <w:rPr>
          <w:rFonts w:eastAsia="MS Mincho" w:cs="Arial"/>
          <w:lang w:val="en-GB"/>
        </w:rPr>
        <w:t>All animals are vega</w:t>
      </w:r>
      <w:r w:rsidR="00685D31">
        <w:rPr>
          <w:rFonts w:eastAsia="MS Mincho" w:cs="Arial"/>
          <w:lang w:val="en-GB"/>
        </w:rPr>
        <w:t>n.</w:t>
      </w:r>
    </w:p>
    <w:p w14:paraId="379B92E3" w14:textId="71A37A1D" w:rsidR="00E4171F" w:rsidRDefault="009A7195" w:rsidP="00E4171F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6</w:t>
      </w:r>
      <w:r>
        <w:rPr>
          <w:rFonts w:eastAsia="MS Mincho" w:cs="Arial"/>
          <w:lang w:val="en-GB"/>
        </w:rPr>
        <w:tab/>
        <w:t>Honey is an animal produ</w:t>
      </w:r>
      <w:r w:rsidR="00685D31">
        <w:rPr>
          <w:rFonts w:eastAsia="MS Mincho" w:cs="Arial"/>
          <w:lang w:val="en-GB"/>
        </w:rPr>
        <w:t>ct because it is made by bees.</w:t>
      </w:r>
    </w:p>
    <w:p w14:paraId="669F9095" w14:textId="77777777" w:rsidR="009A7195" w:rsidRDefault="009A7195" w:rsidP="009A7195">
      <w:pPr>
        <w:spacing w:line="240" w:lineRule="auto"/>
        <w:outlineLvl w:val="0"/>
        <w:rPr>
          <w:rFonts w:eastAsia="Times New Roman"/>
        </w:rPr>
      </w:pPr>
    </w:p>
    <w:p w14:paraId="3DB86EA4" w14:textId="60489FF4" w:rsidR="00F270D4" w:rsidRPr="006057DD" w:rsidRDefault="009A0FC1" w:rsidP="006057DD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6057DD">
        <w:rPr>
          <w:rFonts w:cs="Arial"/>
          <w:u w:val="single"/>
          <w:lang w:val="en-GB"/>
        </w:rPr>
        <w:t>Assignment 4</w:t>
      </w:r>
    </w:p>
    <w:p w14:paraId="55A25D7D" w14:textId="763D7C78" w:rsidR="009A0FC1" w:rsidRDefault="00096331" w:rsidP="00096331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096331">
        <w:rPr>
          <w:rFonts w:eastAsia="MS Mincho" w:cs="Arial"/>
          <w:lang w:val="en-GB"/>
        </w:rPr>
        <w:t>Read the last two questions at the end of the story.</w:t>
      </w:r>
      <w:r w:rsidR="0083315C">
        <w:rPr>
          <w:rFonts w:eastAsia="MS Mincho" w:cs="Arial"/>
          <w:lang w:val="en-GB"/>
        </w:rPr>
        <w:t xml:space="preserve"> </w:t>
      </w:r>
      <w:r w:rsidR="009A0FC1">
        <w:rPr>
          <w:rFonts w:eastAsia="MS Mincho" w:cs="Arial"/>
          <w:lang w:val="en-GB"/>
        </w:rPr>
        <w:t xml:space="preserve">Write down your answers. </w:t>
      </w:r>
    </w:p>
    <w:p w14:paraId="13D021D0" w14:textId="104D1B49" w:rsidR="009A0FC1" w:rsidRDefault="009A0FC1" w:rsidP="009A0FC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="00104194">
        <w:rPr>
          <w:rFonts w:eastAsia="MS Mincho" w:cs="Arial"/>
          <w:lang w:val="en-GB"/>
        </w:rPr>
        <w:t xml:space="preserve">Answer the first question in at </w:t>
      </w:r>
      <w:r>
        <w:rPr>
          <w:rFonts w:eastAsia="MS Mincho" w:cs="Arial"/>
          <w:lang w:val="en-GB"/>
        </w:rPr>
        <w:t xml:space="preserve">least </w:t>
      </w:r>
      <w:r w:rsidR="00C42B14">
        <w:rPr>
          <w:rFonts w:eastAsia="MS Mincho" w:cs="Arial"/>
          <w:lang w:val="en-GB"/>
        </w:rPr>
        <w:t xml:space="preserve">15 </w:t>
      </w:r>
      <w:r>
        <w:rPr>
          <w:rFonts w:eastAsia="MS Mincho" w:cs="Arial"/>
          <w:lang w:val="en-GB"/>
        </w:rPr>
        <w:t>words.</w:t>
      </w:r>
    </w:p>
    <w:p w14:paraId="1DAD0D8D" w14:textId="4508BEC8" w:rsidR="009A0FC1" w:rsidRDefault="009A0FC1" w:rsidP="009A0FC1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="00104194">
        <w:rPr>
          <w:rFonts w:eastAsia="MS Mincho" w:cs="Arial"/>
          <w:lang w:val="en-GB"/>
        </w:rPr>
        <w:t xml:space="preserve">Answer the </w:t>
      </w:r>
      <w:r w:rsidR="00104194">
        <w:rPr>
          <w:rFonts w:eastAsia="MS Mincho" w:cs="Arial"/>
          <w:lang w:val="en-GB"/>
        </w:rPr>
        <w:t xml:space="preserve">second </w:t>
      </w:r>
      <w:r w:rsidR="00104194">
        <w:rPr>
          <w:rFonts w:eastAsia="MS Mincho" w:cs="Arial"/>
          <w:lang w:val="en-GB"/>
        </w:rPr>
        <w:t xml:space="preserve">question in at least </w:t>
      </w:r>
      <w:r w:rsidR="00104194">
        <w:rPr>
          <w:rFonts w:eastAsia="MS Mincho" w:cs="Arial"/>
          <w:lang w:val="en-GB"/>
        </w:rPr>
        <w:t>1</w:t>
      </w:r>
      <w:r w:rsidR="00104194">
        <w:rPr>
          <w:rFonts w:eastAsia="MS Mincho" w:cs="Arial"/>
          <w:lang w:val="en-GB"/>
        </w:rPr>
        <w:t xml:space="preserve"> </w:t>
      </w:r>
      <w:r w:rsidR="00104194">
        <w:rPr>
          <w:rFonts w:eastAsia="MS Mincho" w:cs="Arial"/>
          <w:lang w:val="en-GB"/>
        </w:rPr>
        <w:t>word</w:t>
      </w:r>
      <w:r>
        <w:rPr>
          <w:rFonts w:eastAsia="MS Mincho" w:cs="Arial"/>
          <w:lang w:val="en-GB"/>
        </w:rPr>
        <w:t>.</w:t>
      </w:r>
    </w:p>
    <w:p w14:paraId="27D1260A" w14:textId="77777777" w:rsidR="009A0FC1" w:rsidRPr="009A0FC1" w:rsidRDefault="009A0FC1" w:rsidP="009A0FC1">
      <w:pPr>
        <w:spacing w:after="0" w:line="240" w:lineRule="auto"/>
        <w:rPr>
          <w:rFonts w:eastAsiaTheme="minorHAnsi" w:cstheme="minorBidi"/>
        </w:rPr>
      </w:pPr>
    </w:p>
    <w:sectPr w:rsidR="009A0FC1" w:rsidRPr="009A0FC1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62611E" w:rsidRDefault="0062611E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62611E" w:rsidRDefault="0062611E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3B2A8120" w:rsidR="0062611E" w:rsidRPr="0074604C" w:rsidRDefault="0062611E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44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21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2</w:t>
    </w:r>
  </w:p>
  <w:p w14:paraId="124E76E9" w14:textId="77777777" w:rsidR="0062611E" w:rsidRPr="0074604C" w:rsidRDefault="0062611E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62611E" w:rsidRPr="00A34070" w:rsidRDefault="0062611E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62611E" w:rsidRDefault="0062611E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62611E" w:rsidRDefault="0062611E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62611E" w:rsidRDefault="0062611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62611E" w:rsidRDefault="0062611E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45E36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27DE4"/>
    <w:multiLevelType w:val="hybridMultilevel"/>
    <w:tmpl w:val="E9702FB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2EC290D"/>
    <w:multiLevelType w:val="hybridMultilevel"/>
    <w:tmpl w:val="2A240ACC"/>
    <w:lvl w:ilvl="0" w:tplc="B1B2655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52DB8"/>
    <w:multiLevelType w:val="hybridMultilevel"/>
    <w:tmpl w:val="57B65D5A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F32923"/>
    <w:multiLevelType w:val="hybridMultilevel"/>
    <w:tmpl w:val="FD5AEC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68251A"/>
    <w:multiLevelType w:val="hybridMultilevel"/>
    <w:tmpl w:val="10BEC99A"/>
    <w:lvl w:ilvl="0" w:tplc="13841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7A2A33"/>
    <w:multiLevelType w:val="hybridMultilevel"/>
    <w:tmpl w:val="2DD83702"/>
    <w:lvl w:ilvl="0" w:tplc="7D021E9E">
      <w:start w:val="1"/>
      <w:numFmt w:val="lowerLetter"/>
      <w:lvlText w:val="%1."/>
      <w:lvlJc w:val="left"/>
      <w:pPr>
        <w:ind w:left="677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5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1465BD"/>
    <w:multiLevelType w:val="hybridMultilevel"/>
    <w:tmpl w:val="9658352C"/>
    <w:lvl w:ilvl="0" w:tplc="05E8E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846CF0"/>
    <w:multiLevelType w:val="hybridMultilevel"/>
    <w:tmpl w:val="14E054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6AC0E6E"/>
    <w:multiLevelType w:val="hybridMultilevel"/>
    <w:tmpl w:val="942ABAF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7073AC"/>
    <w:multiLevelType w:val="hybridMultilevel"/>
    <w:tmpl w:val="ADE255DC"/>
    <w:lvl w:ilvl="0" w:tplc="D68EAF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E041FA"/>
    <w:multiLevelType w:val="hybridMultilevel"/>
    <w:tmpl w:val="AE568B66"/>
    <w:lvl w:ilvl="0" w:tplc="C02AAFC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29478B"/>
    <w:multiLevelType w:val="hybridMultilevel"/>
    <w:tmpl w:val="B32076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141957"/>
    <w:multiLevelType w:val="hybridMultilevel"/>
    <w:tmpl w:val="86F6FFE8"/>
    <w:lvl w:ilvl="0" w:tplc="E990C87C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39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830121"/>
    <w:multiLevelType w:val="hybridMultilevel"/>
    <w:tmpl w:val="DD6AA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7"/>
  </w:num>
  <w:num w:numId="3">
    <w:abstractNumId w:val="35"/>
  </w:num>
  <w:num w:numId="4">
    <w:abstractNumId w:val="3"/>
  </w:num>
  <w:num w:numId="5">
    <w:abstractNumId w:val="0"/>
  </w:num>
  <w:num w:numId="6">
    <w:abstractNumId w:val="39"/>
  </w:num>
  <w:num w:numId="7">
    <w:abstractNumId w:val="22"/>
  </w:num>
  <w:num w:numId="8">
    <w:abstractNumId w:val="40"/>
  </w:num>
  <w:num w:numId="9">
    <w:abstractNumId w:val="25"/>
  </w:num>
  <w:num w:numId="10">
    <w:abstractNumId w:val="10"/>
  </w:num>
  <w:num w:numId="11">
    <w:abstractNumId w:val="21"/>
  </w:num>
  <w:num w:numId="12">
    <w:abstractNumId w:val="11"/>
  </w:num>
  <w:num w:numId="13">
    <w:abstractNumId w:val="15"/>
  </w:num>
  <w:num w:numId="14">
    <w:abstractNumId w:val="30"/>
  </w:num>
  <w:num w:numId="15">
    <w:abstractNumId w:val="20"/>
  </w:num>
  <w:num w:numId="16">
    <w:abstractNumId w:val="14"/>
  </w:num>
  <w:num w:numId="17">
    <w:abstractNumId w:val="8"/>
  </w:num>
  <w:num w:numId="18">
    <w:abstractNumId w:val="19"/>
  </w:num>
  <w:num w:numId="19">
    <w:abstractNumId w:val="1"/>
  </w:num>
  <w:num w:numId="20">
    <w:abstractNumId w:val="31"/>
  </w:num>
  <w:num w:numId="21">
    <w:abstractNumId w:val="13"/>
  </w:num>
  <w:num w:numId="22">
    <w:abstractNumId w:val="16"/>
  </w:num>
  <w:num w:numId="23">
    <w:abstractNumId w:val="36"/>
  </w:num>
  <w:num w:numId="24">
    <w:abstractNumId w:val="17"/>
  </w:num>
  <w:num w:numId="25">
    <w:abstractNumId w:val="29"/>
  </w:num>
  <w:num w:numId="26">
    <w:abstractNumId w:val="2"/>
  </w:num>
  <w:num w:numId="27">
    <w:abstractNumId w:val="12"/>
  </w:num>
  <w:num w:numId="28">
    <w:abstractNumId w:val="5"/>
  </w:num>
  <w:num w:numId="29">
    <w:abstractNumId w:val="37"/>
  </w:num>
  <w:num w:numId="30">
    <w:abstractNumId w:val="28"/>
  </w:num>
  <w:num w:numId="31">
    <w:abstractNumId w:val="33"/>
  </w:num>
  <w:num w:numId="32">
    <w:abstractNumId w:val="4"/>
  </w:num>
  <w:num w:numId="33">
    <w:abstractNumId w:val="41"/>
  </w:num>
  <w:num w:numId="34">
    <w:abstractNumId w:val="32"/>
  </w:num>
  <w:num w:numId="35">
    <w:abstractNumId w:val="23"/>
  </w:num>
  <w:num w:numId="36">
    <w:abstractNumId w:val="7"/>
  </w:num>
  <w:num w:numId="37">
    <w:abstractNumId w:val="38"/>
  </w:num>
  <w:num w:numId="38">
    <w:abstractNumId w:val="24"/>
  </w:num>
  <w:num w:numId="39">
    <w:abstractNumId w:val="9"/>
  </w:num>
  <w:num w:numId="40">
    <w:abstractNumId w:val="6"/>
  </w:num>
  <w:num w:numId="41">
    <w:abstractNumId w:val="26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27B9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B01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47BE"/>
    <w:rsid w:val="0062611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C4C"/>
    <w:rsid w:val="00715E2D"/>
    <w:rsid w:val="00715F2D"/>
    <w:rsid w:val="00716ED4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E59"/>
    <w:rsid w:val="00B97F44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0629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newsround/59021392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2CCF3-0822-2C4F-8CF9-1998817BD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444</TotalTime>
  <Pages>2</Pages>
  <Words>519</Words>
  <Characters>2408</Characters>
  <Application>Microsoft Macintosh Word</Application>
  <DocSecurity>0</DocSecurity>
  <Lines>40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2907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172</cp:revision>
  <cp:lastPrinted>2013-09-27T09:37:00Z</cp:lastPrinted>
  <dcterms:created xsi:type="dcterms:W3CDTF">2016-10-06T15:58:00Z</dcterms:created>
  <dcterms:modified xsi:type="dcterms:W3CDTF">2021-10-28T18:36:00Z</dcterms:modified>
</cp:coreProperties>
</file>