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0B1F0556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760A4F">
        <w:rPr>
          <w:rFonts w:cs="Arial"/>
          <w:b/>
          <w:sz w:val="28"/>
          <w:szCs w:val="28"/>
          <w:lang w:val="en-GB"/>
        </w:rPr>
        <w:t>Shipping News</w:t>
      </w:r>
    </w:p>
    <w:p w14:paraId="7A83514B" w14:textId="77777777" w:rsidR="00205F37" w:rsidRPr="007F4F7D" w:rsidRDefault="00205F37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729A13AF" w14:textId="382BCF35" w:rsidR="00137141" w:rsidRPr="00854852" w:rsidRDefault="004274C9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Times New Roman"/>
          <w:highlight w:val="cyan"/>
        </w:rPr>
      </w:pPr>
      <w:r>
        <w:rPr>
          <w:rFonts w:eastAsia="Times New Roman"/>
        </w:rPr>
        <w:t>Een enorm containerschip ligt dwars in het Suezkanaal. We duiken in de wereld van de gigacontainerschepen.</w:t>
      </w:r>
    </w:p>
    <w:p w14:paraId="51E9D445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6D2D13">
        <w:rPr>
          <w:rFonts w:cs="Arial"/>
          <w:b/>
          <w:sz w:val="21"/>
          <w:szCs w:val="21"/>
        </w:rPr>
        <w:t>ERK-niveau</w:t>
      </w:r>
    </w:p>
    <w:p w14:paraId="4C7DDC68" w14:textId="59D7B9DF" w:rsidR="002C12B3" w:rsidRPr="006D2D13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Lezen B1 – </w:t>
      </w:r>
      <w:r w:rsidR="00CB43FC" w:rsidRPr="006D2D13">
        <w:rPr>
          <w:rFonts w:eastAsia="MS Mincho" w:cs="Arial"/>
          <w:i/>
          <w:sz w:val="21"/>
          <w:szCs w:val="21"/>
        </w:rPr>
        <w:t>Lezen om informatie op te doen</w:t>
      </w:r>
      <w:r w:rsidR="002A1887" w:rsidRPr="006D2D13">
        <w:rPr>
          <w:rFonts w:eastAsia="MS Mincho" w:cs="Arial"/>
          <w:i/>
          <w:sz w:val="21"/>
          <w:szCs w:val="21"/>
        </w:rPr>
        <w:t xml:space="preserve">: </w:t>
      </w:r>
      <w:r w:rsidR="006D2D13" w:rsidRPr="006D2D13">
        <w:rPr>
          <w:rFonts w:eastAsia="MS Mincho" w:cs="Arial"/>
          <w:i/>
          <w:sz w:val="21"/>
          <w:szCs w:val="21"/>
        </w:rPr>
        <w:t>LEB1-3a Kan belangrijke feitelijke informatie begrijpen in korte verslagen en artikelen. </w:t>
      </w:r>
      <w:r w:rsidR="002C12B3" w:rsidRPr="006D2D13">
        <w:rPr>
          <w:rFonts w:eastAsia="MS Mincho" w:cs="Arial"/>
          <w:i/>
          <w:sz w:val="21"/>
          <w:szCs w:val="21"/>
        </w:rPr>
        <w:t xml:space="preserve"> (LEB1-3</w:t>
      </w:r>
      <w:r w:rsidR="006D2D13" w:rsidRPr="006D2D13">
        <w:rPr>
          <w:rFonts w:eastAsia="MS Mincho" w:cs="Arial"/>
          <w:i/>
          <w:sz w:val="21"/>
          <w:szCs w:val="21"/>
        </w:rPr>
        <w:t>a</w:t>
      </w:r>
      <w:r w:rsidR="002C12B3" w:rsidRPr="006D2D13">
        <w:rPr>
          <w:rFonts w:eastAsia="MS Mincho" w:cs="Arial"/>
          <w:i/>
          <w:sz w:val="21"/>
          <w:szCs w:val="21"/>
        </w:rPr>
        <w:t>)</w:t>
      </w:r>
    </w:p>
    <w:p w14:paraId="09167D42" w14:textId="6550CCBC" w:rsidR="00F97513" w:rsidRPr="006D2D13" w:rsidRDefault="00F97513" w:rsidP="00D34B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Leesstrategieën - </w:t>
      </w:r>
      <w:r w:rsidRPr="006D2D13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</w:p>
    <w:p w14:paraId="3ECFFDAF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D2D13">
        <w:rPr>
          <w:rFonts w:cs="Arial"/>
          <w:b/>
          <w:sz w:val="21"/>
          <w:szCs w:val="21"/>
          <w:lang w:val="en-GB"/>
        </w:rPr>
        <w:t>Intro</w:t>
      </w:r>
    </w:p>
    <w:p w14:paraId="77BD9363" w14:textId="7BE5D14F" w:rsidR="002A1887" w:rsidRDefault="00FD479B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</w:rPr>
      </w:pPr>
      <w:r>
        <w:rPr>
          <w:rFonts w:eastAsia="Times New Roman"/>
        </w:rPr>
        <w:t>The Suez Canal is blocked by a mega-ship.</w:t>
      </w:r>
    </w:p>
    <w:p w14:paraId="221E6B90" w14:textId="77777777" w:rsidR="00205F37" w:rsidRDefault="00205F37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AA1523">
        <w:rPr>
          <w:rFonts w:cs="Arial"/>
          <w:u w:val="single"/>
          <w:lang w:val="en-GB"/>
        </w:rPr>
        <w:t>Assignment 1</w:t>
      </w:r>
    </w:p>
    <w:p w14:paraId="3B872376" w14:textId="527FAFD7" w:rsidR="0066503C" w:rsidRDefault="0066503C" w:rsidP="00025CD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Read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assignment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write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down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answers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English.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may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use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English-language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Internet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sources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to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help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you.</w:t>
      </w:r>
    </w:p>
    <w:p w14:paraId="3C2AF05F" w14:textId="18B2F6CB" w:rsidR="006F1837" w:rsidRDefault="003F52BC" w:rsidP="00D52432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 w:rsidR="00025CDF" w:rsidRPr="003F52BC">
        <w:rPr>
          <w:rFonts w:eastAsia="MS Mincho" w:cs="Arial"/>
          <w:lang w:val="en-GB" w:eastAsia="nl-NL"/>
        </w:rPr>
        <w:tab/>
      </w:r>
      <w:r w:rsidR="006F1837">
        <w:rPr>
          <w:rFonts w:eastAsia="Times New Roman"/>
        </w:rPr>
        <w:t xml:space="preserve">The </w:t>
      </w:r>
      <w:r w:rsidR="006F1837" w:rsidRPr="006E426C">
        <w:rPr>
          <w:rFonts w:eastAsia="Times New Roman"/>
          <w:bCs/>
        </w:rPr>
        <w:t>Suez</w:t>
      </w:r>
      <w:r w:rsidR="006F1837" w:rsidRPr="006E426C">
        <w:rPr>
          <w:rFonts w:eastAsia="Times New Roman"/>
        </w:rPr>
        <w:t xml:space="preserve"> </w:t>
      </w:r>
      <w:r w:rsidR="006F1837" w:rsidRPr="006E426C">
        <w:rPr>
          <w:rFonts w:eastAsia="Times New Roman"/>
          <w:bCs/>
        </w:rPr>
        <w:t>Canal</w:t>
      </w:r>
      <w:r w:rsidR="006F1837" w:rsidRPr="006E426C">
        <w:rPr>
          <w:rFonts w:eastAsia="Times New Roman"/>
        </w:rPr>
        <w:t xml:space="preserve"> </w:t>
      </w:r>
      <w:r w:rsidR="006F1837">
        <w:rPr>
          <w:rFonts w:eastAsia="Times New Roman"/>
        </w:rPr>
        <w:t>is a man-made waterway. It connects two seas. Which two seas?</w:t>
      </w:r>
    </w:p>
    <w:p w14:paraId="65805591" w14:textId="24B2901B" w:rsidR="00026B24" w:rsidRPr="006F1837" w:rsidRDefault="006F1837" w:rsidP="00D52432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  <w:t>Make a list of means of transportation (</w:t>
      </w:r>
      <w:r>
        <w:rPr>
          <w:rFonts w:eastAsia="MS Mincho" w:cs="Arial"/>
          <w:i/>
          <w:lang w:val="en-GB" w:eastAsia="nl-NL"/>
        </w:rPr>
        <w:t>vervoersmiddelen</w:t>
      </w:r>
      <w:r w:rsidRPr="006F1837">
        <w:rPr>
          <w:rFonts w:eastAsia="MS Mincho" w:cs="Arial"/>
          <w:lang w:val="en-GB" w:eastAsia="nl-NL"/>
        </w:rPr>
        <w:t>)</w:t>
      </w:r>
      <w:r>
        <w:rPr>
          <w:rFonts w:eastAsia="MS Mincho" w:cs="Arial"/>
          <w:lang w:val="en-GB" w:eastAsia="nl-NL"/>
        </w:rPr>
        <w:t xml:space="preserve">. </w:t>
      </w:r>
      <w:r w:rsidR="003F52BC" w:rsidRPr="003F52BC">
        <w:rPr>
          <w:rFonts w:eastAsia="Times New Roman"/>
        </w:rPr>
        <w:t xml:space="preserve">Name </w:t>
      </w:r>
      <w:r>
        <w:rPr>
          <w:rFonts w:eastAsia="Times New Roman"/>
        </w:rPr>
        <w:t>at least 5 words.</w:t>
      </w:r>
    </w:p>
    <w:p w14:paraId="5930ECE1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2A195BAE" w14:textId="77777777" w:rsidR="003F52BC" w:rsidRDefault="003F52BC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4FC6794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2D180598" w:rsidR="007D337C" w:rsidRDefault="00760A4F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Shipping News</w:t>
      </w:r>
    </w:p>
    <w:p w14:paraId="4FC34635" w14:textId="20936224" w:rsidR="001041CA" w:rsidRDefault="005C47AF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>T</w:t>
      </w:r>
      <w:r w:rsidR="0009468D">
        <w:rPr>
          <w:rFonts w:eastAsia="Times New Roman"/>
        </w:rPr>
        <w:t>rouble in the Suez Canal</w:t>
      </w:r>
      <w:r w:rsidR="00200F99">
        <w:rPr>
          <w:rFonts w:eastAsia="Times New Roman"/>
        </w:rPr>
        <w:t>!</w:t>
      </w:r>
      <w:r w:rsidR="0009468D">
        <w:rPr>
          <w:rFonts w:eastAsia="Times New Roman"/>
        </w:rPr>
        <w:t xml:space="preserve"> A big ship is stuck in the canal. All other ships are blocked from passing. </w:t>
      </w:r>
      <w:r w:rsidR="00FD479B">
        <w:rPr>
          <w:rFonts w:eastAsia="Times New Roman"/>
        </w:rPr>
        <w:t xml:space="preserve">The ships travelling through the Suez Canal are </w:t>
      </w:r>
      <w:r w:rsidR="00200F99">
        <w:rPr>
          <w:rFonts w:eastAsia="Times New Roman"/>
        </w:rPr>
        <w:t>really</w:t>
      </w:r>
      <w:r w:rsidR="00FD479B">
        <w:rPr>
          <w:rFonts w:eastAsia="Times New Roman"/>
        </w:rPr>
        <w:t xml:space="preserve"> </w:t>
      </w:r>
      <w:r w:rsidR="00200F99">
        <w:rPr>
          <w:rFonts w:eastAsia="Times New Roman"/>
        </w:rPr>
        <w:t>huge</w:t>
      </w:r>
      <w:r w:rsidR="00FD479B">
        <w:rPr>
          <w:rFonts w:eastAsia="Times New Roman"/>
        </w:rPr>
        <w:t>.</w:t>
      </w:r>
      <w:r w:rsidR="00C343E3">
        <w:rPr>
          <w:rFonts w:eastAsia="Times New Roman"/>
        </w:rPr>
        <w:t xml:space="preserve"> They are mega-ships.</w:t>
      </w:r>
    </w:p>
    <w:p w14:paraId="2A13B22F" w14:textId="77777777" w:rsidR="00CE7C5C" w:rsidRDefault="00CE7C5C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4E2CAAFD" w14:textId="5B5E7B3A" w:rsidR="00B25B81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Read all about it </w:t>
      </w:r>
      <w:hyperlink r:id="rId9" w:history="1">
        <w:r w:rsidR="00D361F8" w:rsidRPr="00D361F8">
          <w:rPr>
            <w:rStyle w:val="Hyperlink"/>
            <w:rFonts w:eastAsia="Times New Roman"/>
          </w:rPr>
          <w:t>here</w:t>
        </w:r>
      </w:hyperlink>
      <w:r w:rsidR="00D361F8">
        <w:rPr>
          <w:rFonts w:eastAsia="Times New Roman"/>
        </w:rPr>
        <w:t>.</w:t>
      </w:r>
      <w:r w:rsidR="00FD479B">
        <w:rPr>
          <w:rFonts w:eastAsia="Times New Roman"/>
        </w:rPr>
        <w:t xml:space="preserve"> Scroll a bit down</w:t>
      </w:r>
      <w:r w:rsidR="006C2DB8">
        <w:rPr>
          <w:rFonts w:eastAsia="Times New Roman"/>
        </w:rPr>
        <w:t>.</w:t>
      </w:r>
      <w:r w:rsidR="00FD479B">
        <w:rPr>
          <w:rFonts w:eastAsia="Times New Roman"/>
        </w:rPr>
        <w:t xml:space="preserve"> </w:t>
      </w:r>
      <w:r w:rsidR="006C2DB8">
        <w:rPr>
          <w:rFonts w:eastAsia="Times New Roman"/>
        </w:rPr>
        <w:t>S</w:t>
      </w:r>
      <w:r w:rsidR="00FD479B">
        <w:rPr>
          <w:rFonts w:eastAsia="Times New Roman"/>
        </w:rPr>
        <w:t xml:space="preserve">tart reading </w:t>
      </w:r>
      <w:r w:rsidR="006C2DB8">
        <w:rPr>
          <w:rFonts w:eastAsia="Times New Roman"/>
        </w:rPr>
        <w:t>at</w:t>
      </w:r>
      <w:r w:rsidR="00FD479B">
        <w:rPr>
          <w:rFonts w:eastAsia="Times New Roman"/>
        </w:rPr>
        <w:t xml:space="preserve"> “MEGA-SHIP FACTS!!!”.</w:t>
      </w:r>
    </w:p>
    <w:p w14:paraId="0BA679BD" w14:textId="77777777" w:rsidR="00CE7C5C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0C09DC0" w14:textId="77777777" w:rsidR="00CE7C5C" w:rsidRDefault="00CE7C5C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66ED3AA8" w14:textId="77777777" w:rsidR="00205F37" w:rsidRDefault="00205F37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1FAFD29" w14:textId="3B3121DF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lastRenderedPageBreak/>
        <w:t>Assignment 2</w:t>
      </w:r>
    </w:p>
    <w:p w14:paraId="00720634" w14:textId="2FA4BF14" w:rsidR="00D93976" w:rsidRDefault="00135127" w:rsidP="00D93976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lang w:val="en-GB"/>
        </w:rPr>
      </w:pPr>
      <w:r w:rsidRPr="00AA1523">
        <w:rPr>
          <w:rFonts w:cs="Arial"/>
          <w:lang w:val="en-GB"/>
        </w:rPr>
        <w:t xml:space="preserve">Read the text. Connect the words and expressions that have the same meaning in the text. </w:t>
      </w:r>
    </w:p>
    <w:tbl>
      <w:tblPr>
        <w:tblStyle w:val="Tabelraster"/>
        <w:tblW w:w="9464" w:type="dxa"/>
        <w:tblLook w:val="04A0" w:firstRow="1" w:lastRow="0" w:firstColumn="1" w:lastColumn="0" w:noHBand="0" w:noVBand="1"/>
      </w:tblPr>
      <w:tblGrid>
        <w:gridCol w:w="2802"/>
        <w:gridCol w:w="6662"/>
      </w:tblGrid>
      <w:tr w:rsidR="00760A4F" w:rsidRPr="009702A3" w14:paraId="28B80AA0" w14:textId="77777777" w:rsidTr="00760A4F">
        <w:tc>
          <w:tcPr>
            <w:tcW w:w="2802" w:type="dxa"/>
          </w:tcPr>
          <w:p w14:paraId="57C9197B" w14:textId="77777777" w:rsidR="00760A4F" w:rsidRPr="009702A3" w:rsidRDefault="00760A4F" w:rsidP="00760A4F">
            <w:pPr>
              <w:pStyle w:val="Normaalweb"/>
              <w:numPr>
                <w:ilvl w:val="0"/>
                <w:numId w:val="33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roughly</w:t>
            </w:r>
          </w:p>
        </w:tc>
        <w:tc>
          <w:tcPr>
            <w:tcW w:w="6662" w:type="dxa"/>
          </w:tcPr>
          <w:p w14:paraId="58E372CD" w14:textId="77777777" w:rsidR="00760A4F" w:rsidRPr="009702A3" w:rsidRDefault="00760A4F" w:rsidP="00760A4F">
            <w:pPr>
              <w:pStyle w:val="Normaalweb"/>
              <w:numPr>
                <w:ilvl w:val="0"/>
                <w:numId w:val="34"/>
              </w:numPr>
              <w:spacing w:before="0" w:beforeAutospacing="0" w:after="0" w:afterAutospacing="0"/>
              <w:ind w:left="317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eastAsia="MS Mincho" w:hAnsi="Calibri" w:cs="Arial"/>
                <w:sz w:val="22"/>
                <w:szCs w:val="22"/>
                <w:lang w:val="en-GB"/>
              </w:rPr>
              <w:t xml:space="preserve">an </w:t>
            </w: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area that is used for playing football</w:t>
            </w:r>
          </w:p>
        </w:tc>
      </w:tr>
      <w:tr w:rsidR="00760A4F" w:rsidRPr="009702A3" w14:paraId="0AC37FE5" w14:textId="77777777" w:rsidTr="00760A4F">
        <w:tc>
          <w:tcPr>
            <w:tcW w:w="2802" w:type="dxa"/>
          </w:tcPr>
          <w:p w14:paraId="377C6209" w14:textId="77777777" w:rsidR="00760A4F" w:rsidRPr="009702A3" w:rsidRDefault="00760A4F" w:rsidP="00760A4F">
            <w:pPr>
              <w:pStyle w:val="Normaalweb"/>
              <w:numPr>
                <w:ilvl w:val="0"/>
                <w:numId w:val="33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football pitch</w:t>
            </w:r>
          </w:p>
        </w:tc>
        <w:tc>
          <w:tcPr>
            <w:tcW w:w="6662" w:type="dxa"/>
          </w:tcPr>
          <w:p w14:paraId="39C9B8CE" w14:textId="77777777" w:rsidR="00760A4F" w:rsidRPr="009702A3" w:rsidRDefault="00760A4F" w:rsidP="00760A4F">
            <w:pPr>
              <w:pStyle w:val="Normaalweb"/>
              <w:numPr>
                <w:ilvl w:val="0"/>
                <w:numId w:val="34"/>
              </w:numPr>
              <w:spacing w:before="0" w:beforeAutospacing="0" w:after="0" w:afterAutospacing="0"/>
              <w:ind w:left="317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at or during any particular point or moment in the day</w:t>
            </w:r>
          </w:p>
        </w:tc>
      </w:tr>
      <w:tr w:rsidR="00760A4F" w:rsidRPr="009702A3" w14:paraId="4CD7098F" w14:textId="77777777" w:rsidTr="00760A4F">
        <w:tc>
          <w:tcPr>
            <w:tcW w:w="2802" w:type="dxa"/>
          </w:tcPr>
          <w:p w14:paraId="090E2B7E" w14:textId="77777777" w:rsidR="00760A4F" w:rsidRPr="009702A3" w:rsidRDefault="00760A4F" w:rsidP="00760A4F">
            <w:pPr>
              <w:pStyle w:val="Normaalweb"/>
              <w:numPr>
                <w:ilvl w:val="0"/>
                <w:numId w:val="33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weigh</w:t>
            </w:r>
          </w:p>
        </w:tc>
        <w:tc>
          <w:tcPr>
            <w:tcW w:w="6662" w:type="dxa"/>
          </w:tcPr>
          <w:p w14:paraId="7FA73632" w14:textId="77777777" w:rsidR="00760A4F" w:rsidRPr="009702A3" w:rsidRDefault="00760A4F" w:rsidP="00760A4F">
            <w:pPr>
              <w:pStyle w:val="Normaalweb"/>
              <w:numPr>
                <w:ilvl w:val="0"/>
                <w:numId w:val="34"/>
              </w:numPr>
              <w:spacing w:before="0" w:beforeAutospacing="0" w:after="0" w:afterAutospacing="0"/>
              <w:ind w:left="317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eastAsia="MS Mincho" w:hAnsi="Calibri" w:cs="Arial"/>
                <w:sz w:val="22"/>
                <w:szCs w:val="22"/>
                <w:lang w:val="en-GB"/>
              </w:rPr>
              <w:t xml:space="preserve">a </w:t>
            </w: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cover on a box, can, jar, etc., that you can lift or remove</w:t>
            </w:r>
          </w:p>
        </w:tc>
      </w:tr>
      <w:tr w:rsidR="00760A4F" w:rsidRPr="009702A3" w14:paraId="723196B0" w14:textId="77777777" w:rsidTr="00760A4F">
        <w:tc>
          <w:tcPr>
            <w:tcW w:w="2802" w:type="dxa"/>
          </w:tcPr>
          <w:p w14:paraId="70969447" w14:textId="77777777" w:rsidR="00760A4F" w:rsidRPr="009702A3" w:rsidRDefault="00760A4F" w:rsidP="00760A4F">
            <w:pPr>
              <w:pStyle w:val="Normaalweb"/>
              <w:numPr>
                <w:ilvl w:val="0"/>
                <w:numId w:val="33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shipping</w:t>
            </w:r>
          </w:p>
        </w:tc>
        <w:tc>
          <w:tcPr>
            <w:tcW w:w="6662" w:type="dxa"/>
          </w:tcPr>
          <w:p w14:paraId="5BC3661F" w14:textId="77777777" w:rsidR="00760A4F" w:rsidRPr="009702A3" w:rsidRDefault="00760A4F" w:rsidP="00760A4F">
            <w:pPr>
              <w:pStyle w:val="Normaalweb"/>
              <w:numPr>
                <w:ilvl w:val="0"/>
                <w:numId w:val="34"/>
              </w:numPr>
              <w:spacing w:before="0" w:beforeAutospacing="0" w:after="0" w:afterAutospacing="0"/>
              <w:ind w:left="317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eastAsia="MS Mincho" w:hAnsi="Calibri" w:cs="Arial"/>
                <w:sz w:val="22"/>
                <w:szCs w:val="22"/>
                <w:lang w:val="en-GB"/>
              </w:rPr>
              <w:t xml:space="preserve">a </w:t>
            </w: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floor that goes from one side of a ship to the other</w:t>
            </w:r>
          </w:p>
        </w:tc>
      </w:tr>
      <w:tr w:rsidR="00760A4F" w:rsidRPr="009702A3" w14:paraId="71FD26E0" w14:textId="77777777" w:rsidTr="00760A4F">
        <w:tc>
          <w:tcPr>
            <w:tcW w:w="2802" w:type="dxa"/>
          </w:tcPr>
          <w:p w14:paraId="736EDF90" w14:textId="77777777" w:rsidR="00760A4F" w:rsidRPr="009702A3" w:rsidRDefault="00760A4F" w:rsidP="00760A4F">
            <w:pPr>
              <w:pStyle w:val="Normaalweb"/>
              <w:numPr>
                <w:ilvl w:val="0"/>
                <w:numId w:val="33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ports</w:t>
            </w:r>
          </w:p>
        </w:tc>
        <w:tc>
          <w:tcPr>
            <w:tcW w:w="6662" w:type="dxa"/>
          </w:tcPr>
          <w:p w14:paraId="7F837A70" w14:textId="77777777" w:rsidR="00760A4F" w:rsidRPr="009702A3" w:rsidRDefault="00760A4F" w:rsidP="00760A4F">
            <w:pPr>
              <w:pStyle w:val="Normaalweb"/>
              <w:numPr>
                <w:ilvl w:val="0"/>
                <w:numId w:val="34"/>
              </w:numPr>
              <w:spacing w:before="0" w:beforeAutospacing="0" w:after="0" w:afterAutospacing="0"/>
              <w:ind w:left="317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from the very beginning of a process to the very end</w:t>
            </w:r>
          </w:p>
        </w:tc>
      </w:tr>
      <w:tr w:rsidR="00760A4F" w:rsidRPr="009702A3" w14:paraId="25084C42" w14:textId="77777777" w:rsidTr="00760A4F">
        <w:tc>
          <w:tcPr>
            <w:tcW w:w="2802" w:type="dxa"/>
          </w:tcPr>
          <w:p w14:paraId="17C959E3" w14:textId="77777777" w:rsidR="00760A4F" w:rsidRPr="009702A3" w:rsidRDefault="00760A4F" w:rsidP="00760A4F">
            <w:pPr>
              <w:pStyle w:val="Normaalweb"/>
              <w:numPr>
                <w:ilvl w:val="0"/>
                <w:numId w:val="33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end-to-end</w:t>
            </w:r>
          </w:p>
        </w:tc>
        <w:tc>
          <w:tcPr>
            <w:tcW w:w="6662" w:type="dxa"/>
          </w:tcPr>
          <w:p w14:paraId="228A0C58" w14:textId="77777777" w:rsidR="00760A4F" w:rsidRPr="009702A3" w:rsidRDefault="00760A4F" w:rsidP="00760A4F">
            <w:pPr>
              <w:pStyle w:val="Normaalweb"/>
              <w:numPr>
                <w:ilvl w:val="0"/>
                <w:numId w:val="34"/>
              </w:numPr>
              <w:spacing w:before="0" w:beforeAutospacing="0" w:after="0" w:afterAutospacing="0"/>
              <w:ind w:left="317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eastAsia="MS Mincho" w:hAnsi="Calibri" w:cs="Arial"/>
                <w:sz w:val="22"/>
                <w:szCs w:val="22"/>
                <w:lang w:val="en-GB"/>
              </w:rPr>
              <w:t xml:space="preserve">the </w:t>
            </w: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goods carried by a ship, truck, etc.</w:t>
            </w:r>
          </w:p>
        </w:tc>
      </w:tr>
      <w:tr w:rsidR="00760A4F" w:rsidRPr="009702A3" w14:paraId="57D71B80" w14:textId="77777777" w:rsidTr="00760A4F">
        <w:tc>
          <w:tcPr>
            <w:tcW w:w="2802" w:type="dxa"/>
          </w:tcPr>
          <w:p w14:paraId="4A6253F9" w14:textId="77777777" w:rsidR="00760A4F" w:rsidRPr="009702A3" w:rsidRDefault="00760A4F" w:rsidP="00760A4F">
            <w:pPr>
              <w:pStyle w:val="Normaalweb"/>
              <w:numPr>
                <w:ilvl w:val="0"/>
                <w:numId w:val="33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bathtub</w:t>
            </w:r>
          </w:p>
        </w:tc>
        <w:tc>
          <w:tcPr>
            <w:tcW w:w="6662" w:type="dxa"/>
          </w:tcPr>
          <w:p w14:paraId="393C42B0" w14:textId="77777777" w:rsidR="00760A4F" w:rsidRPr="009702A3" w:rsidRDefault="00760A4F" w:rsidP="00760A4F">
            <w:pPr>
              <w:pStyle w:val="Normaalweb"/>
              <w:numPr>
                <w:ilvl w:val="0"/>
                <w:numId w:val="34"/>
              </w:numPr>
              <w:spacing w:before="0" w:beforeAutospacing="0" w:after="0" w:afterAutospacing="0"/>
              <w:ind w:left="317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eastAsia="MS Mincho" w:hAnsi="Calibri" w:cs="Arial"/>
                <w:sz w:val="22"/>
                <w:szCs w:val="22"/>
                <w:lang w:val="en-GB"/>
              </w:rPr>
              <w:t xml:space="preserve">to </w:t>
            </w: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have a specific heaviness</w:t>
            </w:r>
          </w:p>
        </w:tc>
      </w:tr>
      <w:tr w:rsidR="00760A4F" w:rsidRPr="009702A3" w14:paraId="024434DF" w14:textId="77777777" w:rsidTr="00760A4F">
        <w:tc>
          <w:tcPr>
            <w:tcW w:w="2802" w:type="dxa"/>
          </w:tcPr>
          <w:p w14:paraId="7246D4DD" w14:textId="77777777" w:rsidR="00760A4F" w:rsidRPr="009702A3" w:rsidRDefault="00760A4F" w:rsidP="00760A4F">
            <w:pPr>
              <w:pStyle w:val="Normaalweb"/>
              <w:numPr>
                <w:ilvl w:val="0"/>
                <w:numId w:val="33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a deck</w:t>
            </w:r>
          </w:p>
        </w:tc>
        <w:tc>
          <w:tcPr>
            <w:tcW w:w="6662" w:type="dxa"/>
          </w:tcPr>
          <w:p w14:paraId="22611A8C" w14:textId="77777777" w:rsidR="00760A4F" w:rsidRPr="009702A3" w:rsidRDefault="00760A4F" w:rsidP="00760A4F">
            <w:pPr>
              <w:pStyle w:val="Normaalweb"/>
              <w:numPr>
                <w:ilvl w:val="0"/>
                <w:numId w:val="34"/>
              </w:numPr>
              <w:spacing w:before="0" w:beforeAutospacing="0" w:after="0" w:afterAutospacing="0"/>
              <w:ind w:left="317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 xml:space="preserve">lands that </w:t>
            </w:r>
            <w:r>
              <w:rPr>
                <w:rFonts w:ascii="Calibri" w:eastAsia="MS Mincho" w:hAnsi="Calibri" w:cs="Arial"/>
                <w:sz w:val="22"/>
                <w:szCs w:val="22"/>
                <w:lang w:val="en-GB"/>
              </w:rPr>
              <w:t>cause</w:t>
            </w: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 xml:space="preserve"> the dirtiest air, water, earth, etc.</w:t>
            </w:r>
          </w:p>
        </w:tc>
      </w:tr>
      <w:tr w:rsidR="00760A4F" w:rsidRPr="009702A3" w14:paraId="5154FBD7" w14:textId="77777777" w:rsidTr="00760A4F">
        <w:tc>
          <w:tcPr>
            <w:tcW w:w="2802" w:type="dxa"/>
          </w:tcPr>
          <w:p w14:paraId="0DACF17B" w14:textId="77777777" w:rsidR="00760A4F" w:rsidRPr="009702A3" w:rsidRDefault="00760A4F" w:rsidP="00760A4F">
            <w:pPr>
              <w:pStyle w:val="Normaalweb"/>
              <w:numPr>
                <w:ilvl w:val="0"/>
                <w:numId w:val="33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cargo</w:t>
            </w:r>
          </w:p>
        </w:tc>
        <w:tc>
          <w:tcPr>
            <w:tcW w:w="6662" w:type="dxa"/>
          </w:tcPr>
          <w:p w14:paraId="3EB8C471" w14:textId="77777777" w:rsidR="00760A4F" w:rsidRPr="009702A3" w:rsidRDefault="00760A4F" w:rsidP="00760A4F">
            <w:pPr>
              <w:pStyle w:val="Normaalweb"/>
              <w:numPr>
                <w:ilvl w:val="0"/>
                <w:numId w:val="34"/>
              </w:numPr>
              <w:spacing w:before="0" w:beforeAutospacing="0" w:after="0" w:afterAutospacing="0"/>
              <w:ind w:left="317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eastAsia="MS Mincho" w:hAnsi="Calibri" w:cs="Arial"/>
                <w:sz w:val="22"/>
                <w:szCs w:val="22"/>
                <w:lang w:val="en-GB"/>
              </w:rPr>
              <w:t xml:space="preserve">a </w:t>
            </w: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large container that is filled with water so that you can lie in it</w:t>
            </w:r>
          </w:p>
        </w:tc>
      </w:tr>
      <w:tr w:rsidR="00760A4F" w:rsidRPr="009702A3" w14:paraId="4427E937" w14:textId="77777777" w:rsidTr="00760A4F">
        <w:tc>
          <w:tcPr>
            <w:tcW w:w="2802" w:type="dxa"/>
          </w:tcPr>
          <w:p w14:paraId="444E4A50" w14:textId="77777777" w:rsidR="00760A4F" w:rsidRPr="009702A3" w:rsidRDefault="00760A4F" w:rsidP="00760A4F">
            <w:pPr>
              <w:pStyle w:val="Normaalweb"/>
              <w:numPr>
                <w:ilvl w:val="0"/>
                <w:numId w:val="33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lid</w:t>
            </w:r>
          </w:p>
        </w:tc>
        <w:tc>
          <w:tcPr>
            <w:tcW w:w="6662" w:type="dxa"/>
          </w:tcPr>
          <w:p w14:paraId="0A85A56C" w14:textId="77777777" w:rsidR="00760A4F" w:rsidRPr="009702A3" w:rsidRDefault="00760A4F" w:rsidP="00760A4F">
            <w:pPr>
              <w:pStyle w:val="Normaalweb"/>
              <w:numPr>
                <w:ilvl w:val="0"/>
                <w:numId w:val="34"/>
              </w:numPr>
              <w:spacing w:before="0" w:beforeAutospacing="0" w:after="0" w:afterAutospacing="0"/>
              <w:ind w:left="317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not exactly but close in number</w:t>
            </w:r>
          </w:p>
        </w:tc>
      </w:tr>
      <w:tr w:rsidR="00760A4F" w:rsidRPr="009702A3" w14:paraId="01EA785A" w14:textId="77777777" w:rsidTr="00760A4F">
        <w:tc>
          <w:tcPr>
            <w:tcW w:w="2802" w:type="dxa"/>
          </w:tcPr>
          <w:p w14:paraId="4A2AB9AC" w14:textId="77777777" w:rsidR="00760A4F" w:rsidRPr="009702A3" w:rsidRDefault="00760A4F" w:rsidP="00760A4F">
            <w:pPr>
              <w:pStyle w:val="Normaalweb"/>
              <w:numPr>
                <w:ilvl w:val="0"/>
                <w:numId w:val="33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sturdy</w:t>
            </w:r>
          </w:p>
        </w:tc>
        <w:tc>
          <w:tcPr>
            <w:tcW w:w="6662" w:type="dxa"/>
          </w:tcPr>
          <w:p w14:paraId="6421DB64" w14:textId="77777777" w:rsidR="00760A4F" w:rsidRPr="009702A3" w:rsidRDefault="00760A4F" w:rsidP="00760A4F">
            <w:pPr>
              <w:pStyle w:val="Normaalweb"/>
              <w:numPr>
                <w:ilvl w:val="0"/>
                <w:numId w:val="34"/>
              </w:numPr>
              <w:spacing w:before="0" w:beforeAutospacing="0" w:after="0" w:afterAutospacing="0"/>
              <w:ind w:left="317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>
              <w:rPr>
                <w:rFonts w:ascii="Calibri" w:eastAsia="MS Mincho" w:hAnsi="Calibri" w:cs="Arial"/>
                <w:sz w:val="22"/>
                <w:szCs w:val="22"/>
                <w:lang w:val="en-GB"/>
              </w:rPr>
              <w:t xml:space="preserve">an </w:t>
            </w: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object or machine that has been made for a special purpose</w:t>
            </w:r>
          </w:p>
        </w:tc>
      </w:tr>
      <w:tr w:rsidR="00760A4F" w:rsidRPr="009702A3" w14:paraId="318C185A" w14:textId="77777777" w:rsidTr="00760A4F">
        <w:tc>
          <w:tcPr>
            <w:tcW w:w="2802" w:type="dxa"/>
          </w:tcPr>
          <w:p w14:paraId="1B17D330" w14:textId="77777777" w:rsidR="00760A4F" w:rsidRPr="009702A3" w:rsidRDefault="00760A4F" w:rsidP="00760A4F">
            <w:pPr>
              <w:pStyle w:val="Normaalweb"/>
              <w:numPr>
                <w:ilvl w:val="0"/>
                <w:numId w:val="33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marooned</w:t>
            </w:r>
          </w:p>
        </w:tc>
        <w:tc>
          <w:tcPr>
            <w:tcW w:w="6662" w:type="dxa"/>
          </w:tcPr>
          <w:p w14:paraId="7C0D9EA5" w14:textId="77777777" w:rsidR="00760A4F" w:rsidRPr="009702A3" w:rsidRDefault="00760A4F" w:rsidP="00760A4F">
            <w:pPr>
              <w:pStyle w:val="Normaalweb"/>
              <w:numPr>
                <w:ilvl w:val="0"/>
                <w:numId w:val="34"/>
              </w:numPr>
              <w:spacing w:before="0" w:beforeAutospacing="0" w:after="0" w:afterAutospacing="0"/>
              <w:ind w:left="317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places where ships stop to load and unload</w:t>
            </w:r>
          </w:p>
        </w:tc>
      </w:tr>
      <w:tr w:rsidR="00760A4F" w:rsidRPr="009702A3" w14:paraId="18CB9921" w14:textId="77777777" w:rsidTr="00760A4F">
        <w:tc>
          <w:tcPr>
            <w:tcW w:w="2802" w:type="dxa"/>
          </w:tcPr>
          <w:p w14:paraId="668F0AA3" w14:textId="77777777" w:rsidR="00760A4F" w:rsidRPr="009702A3" w:rsidRDefault="00760A4F" w:rsidP="00760A4F">
            <w:pPr>
              <w:pStyle w:val="Normaalweb"/>
              <w:numPr>
                <w:ilvl w:val="0"/>
                <w:numId w:val="33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at any given time</w:t>
            </w:r>
          </w:p>
        </w:tc>
        <w:tc>
          <w:tcPr>
            <w:tcW w:w="6662" w:type="dxa"/>
          </w:tcPr>
          <w:p w14:paraId="1897F62B" w14:textId="77777777" w:rsidR="00760A4F" w:rsidRPr="009702A3" w:rsidRDefault="00760A4F" w:rsidP="00760A4F">
            <w:pPr>
              <w:pStyle w:val="Normaalweb"/>
              <w:numPr>
                <w:ilvl w:val="0"/>
                <w:numId w:val="34"/>
              </w:numPr>
              <w:spacing w:before="0" w:beforeAutospacing="0" w:after="0" w:afterAutospacing="0"/>
              <w:ind w:left="317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sending goods from one place to another</w:t>
            </w:r>
          </w:p>
        </w:tc>
      </w:tr>
      <w:tr w:rsidR="00760A4F" w:rsidRPr="009702A3" w14:paraId="53D16EB3" w14:textId="77777777" w:rsidTr="00760A4F">
        <w:tc>
          <w:tcPr>
            <w:tcW w:w="2802" w:type="dxa"/>
          </w:tcPr>
          <w:p w14:paraId="55BE41BB" w14:textId="77777777" w:rsidR="00760A4F" w:rsidRPr="009702A3" w:rsidRDefault="00760A4F" w:rsidP="00760A4F">
            <w:pPr>
              <w:pStyle w:val="Normaalweb"/>
              <w:numPr>
                <w:ilvl w:val="0"/>
                <w:numId w:val="33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the device</w:t>
            </w:r>
          </w:p>
        </w:tc>
        <w:tc>
          <w:tcPr>
            <w:tcW w:w="6662" w:type="dxa"/>
          </w:tcPr>
          <w:p w14:paraId="7EEC8C5B" w14:textId="77777777" w:rsidR="00760A4F" w:rsidRPr="009702A3" w:rsidRDefault="00760A4F" w:rsidP="00760A4F">
            <w:pPr>
              <w:pStyle w:val="Normaalweb"/>
              <w:numPr>
                <w:ilvl w:val="0"/>
                <w:numId w:val="34"/>
              </w:numPr>
              <w:spacing w:before="0" w:beforeAutospacing="0" w:after="0" w:afterAutospacing="0"/>
              <w:ind w:left="317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strongly made</w:t>
            </w:r>
          </w:p>
        </w:tc>
      </w:tr>
      <w:tr w:rsidR="00760A4F" w:rsidRPr="009702A3" w14:paraId="3095A6E1" w14:textId="77777777" w:rsidTr="00760A4F">
        <w:tc>
          <w:tcPr>
            <w:tcW w:w="2802" w:type="dxa"/>
          </w:tcPr>
          <w:p w14:paraId="2490BBBF" w14:textId="77777777" w:rsidR="00760A4F" w:rsidRPr="009702A3" w:rsidRDefault="00760A4F" w:rsidP="00760A4F">
            <w:pPr>
              <w:pStyle w:val="Normaalweb"/>
              <w:numPr>
                <w:ilvl w:val="0"/>
                <w:numId w:val="33"/>
              </w:numPr>
              <w:spacing w:before="0" w:beforeAutospacing="0" w:after="0" w:afterAutospacing="0"/>
              <w:ind w:left="284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most polluting countries</w:t>
            </w:r>
          </w:p>
        </w:tc>
        <w:tc>
          <w:tcPr>
            <w:tcW w:w="6662" w:type="dxa"/>
          </w:tcPr>
          <w:p w14:paraId="5F7F4562" w14:textId="77777777" w:rsidR="00760A4F" w:rsidRPr="009702A3" w:rsidRDefault="00760A4F" w:rsidP="00760A4F">
            <w:pPr>
              <w:pStyle w:val="Normaalweb"/>
              <w:numPr>
                <w:ilvl w:val="0"/>
                <w:numId w:val="34"/>
              </w:numPr>
              <w:spacing w:before="0" w:beforeAutospacing="0" w:after="0" w:afterAutospacing="0"/>
              <w:ind w:left="317"/>
              <w:rPr>
                <w:rFonts w:ascii="Calibri" w:eastAsia="MS Mincho" w:hAnsi="Calibri" w:cs="Arial"/>
                <w:sz w:val="22"/>
                <w:szCs w:val="22"/>
                <w:lang w:val="en-GB"/>
              </w:rPr>
            </w:pPr>
            <w:r w:rsidRPr="009702A3">
              <w:rPr>
                <w:rFonts w:ascii="Calibri" w:eastAsia="MS Mincho" w:hAnsi="Calibri" w:cs="Arial"/>
                <w:sz w:val="22"/>
                <w:szCs w:val="22"/>
                <w:lang w:val="en-GB"/>
              </w:rPr>
              <w:t>stuck in a place that is difficult or impossible to get away from</w:t>
            </w:r>
          </w:p>
        </w:tc>
      </w:tr>
    </w:tbl>
    <w:p w14:paraId="167E5AB8" w14:textId="77777777" w:rsidR="00AB1342" w:rsidRDefault="00AB1342" w:rsidP="00D52432">
      <w:pPr>
        <w:spacing w:after="0" w:line="240" w:lineRule="auto"/>
        <w:rPr>
          <w:rFonts w:cs="Arial"/>
          <w:b/>
          <w:lang w:val="en-GB"/>
        </w:rPr>
      </w:pPr>
    </w:p>
    <w:p w14:paraId="4F0EDEF7" w14:textId="1794461A" w:rsidR="00374373" w:rsidRPr="00AA152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5A1408">
        <w:rPr>
          <w:rFonts w:cs="Arial"/>
          <w:u w:val="single"/>
          <w:lang w:val="en-GB"/>
        </w:rPr>
        <w:t>Assignment</w:t>
      </w:r>
      <w:r w:rsidR="000C4AC2" w:rsidRPr="005A1408">
        <w:rPr>
          <w:rFonts w:cs="Arial"/>
          <w:u w:val="single"/>
          <w:lang w:val="en-GB"/>
        </w:rPr>
        <w:t xml:space="preserve"> </w:t>
      </w:r>
      <w:r w:rsidRPr="005A1408">
        <w:rPr>
          <w:rFonts w:cs="Arial"/>
          <w:u w:val="single"/>
          <w:lang w:val="en-GB"/>
        </w:rPr>
        <w:t>3</w:t>
      </w:r>
    </w:p>
    <w:p w14:paraId="0D5D6B4B" w14:textId="77777777" w:rsidR="00620CB1" w:rsidRDefault="00E84623" w:rsidP="00E8462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="00620CB1">
        <w:rPr>
          <w:rFonts w:eastAsia="MS Mincho" w:cs="Arial"/>
          <w:lang w:val="en-GB"/>
        </w:rPr>
        <w:t>True or false?</w:t>
      </w:r>
    </w:p>
    <w:p w14:paraId="0B463129" w14:textId="1E344062" w:rsidR="00620CB1" w:rsidRPr="00620CB1" w:rsidRDefault="00620CB1" w:rsidP="00620CB1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620CB1">
        <w:rPr>
          <w:rFonts w:eastAsia="MS Mincho" w:cs="Arial"/>
          <w:lang w:val="en-GB"/>
        </w:rPr>
        <w:t>The name of ship that got stuck in Egypt is Ever Given</w:t>
      </w:r>
      <w:r w:rsidR="00203A02">
        <w:rPr>
          <w:rFonts w:eastAsia="MS Mincho" w:cs="Arial"/>
          <w:lang w:val="en-GB"/>
        </w:rPr>
        <w:t>.</w:t>
      </w:r>
    </w:p>
    <w:p w14:paraId="1ED8AF90" w14:textId="30DDD390" w:rsidR="00620CB1" w:rsidRPr="00620CB1" w:rsidRDefault="00620CB1" w:rsidP="00620CB1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620CB1">
        <w:rPr>
          <w:rFonts w:eastAsia="MS Mincho" w:cs="Arial"/>
          <w:lang w:val="en-GB"/>
        </w:rPr>
        <w:t>Mega-ships k</w:t>
      </w:r>
      <w:r w:rsidR="00203A02">
        <w:rPr>
          <w:rFonts w:eastAsia="MS Mincho" w:cs="Arial"/>
          <w:lang w:val="en-GB"/>
        </w:rPr>
        <w:t>eep getting bigger and bigger.</w:t>
      </w:r>
    </w:p>
    <w:p w14:paraId="79D3ED98" w14:textId="65B48A90" w:rsidR="00620CB1" w:rsidRPr="00620CB1" w:rsidRDefault="00620CB1" w:rsidP="00620CB1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620CB1">
        <w:rPr>
          <w:rFonts w:eastAsia="MS Mincho" w:cs="Arial"/>
          <w:lang w:val="en-GB"/>
        </w:rPr>
        <w:t>Mega-ships have room for at least 20</w:t>
      </w:r>
      <w:r w:rsidR="00203A02">
        <w:rPr>
          <w:rFonts w:eastAsia="MS Mincho" w:cs="Arial"/>
          <w:lang w:val="en-GB"/>
        </w:rPr>
        <w:t>,000 containers.</w:t>
      </w:r>
    </w:p>
    <w:p w14:paraId="524EC898" w14:textId="09FF5F7D" w:rsidR="00620CB1" w:rsidRPr="00620CB1" w:rsidRDefault="00620CB1" w:rsidP="00620CB1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="00203A02">
        <w:rPr>
          <w:rFonts w:eastAsia="MS Mincho" w:cs="Arial"/>
          <w:lang w:val="en-GB"/>
        </w:rPr>
        <w:t>Mega-ships do not have decks.</w:t>
      </w:r>
    </w:p>
    <w:p w14:paraId="33724A1C" w14:textId="28670014" w:rsidR="00620CB1" w:rsidRPr="00620CB1" w:rsidRDefault="00620CB1" w:rsidP="00620CB1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5</w:t>
      </w:r>
      <w:r>
        <w:rPr>
          <w:rFonts w:eastAsia="MS Mincho" w:cs="Arial"/>
          <w:lang w:val="en-GB"/>
        </w:rPr>
        <w:tab/>
      </w:r>
      <w:r w:rsidRPr="00620CB1">
        <w:rPr>
          <w:rFonts w:eastAsia="MS Mincho" w:cs="Arial"/>
          <w:lang w:val="en-GB"/>
        </w:rPr>
        <w:t xml:space="preserve">Computer software is used to help with loading and unloading </w:t>
      </w:r>
      <w:r w:rsidR="00203A02">
        <w:rPr>
          <w:rFonts w:eastAsia="MS Mincho" w:cs="Arial"/>
          <w:lang w:val="en-GB"/>
        </w:rPr>
        <w:t>containers.</w:t>
      </w:r>
    </w:p>
    <w:p w14:paraId="4291D450" w14:textId="45A6BD70" w:rsidR="00620CB1" w:rsidRPr="00620CB1" w:rsidRDefault="00620CB1" w:rsidP="00620CB1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6</w:t>
      </w:r>
      <w:r>
        <w:rPr>
          <w:rFonts w:eastAsia="MS Mincho" w:cs="Arial"/>
          <w:lang w:val="en-GB"/>
        </w:rPr>
        <w:tab/>
      </w:r>
      <w:r w:rsidRPr="00620CB1">
        <w:rPr>
          <w:rFonts w:eastAsia="MS Mincho" w:cs="Arial"/>
          <w:lang w:val="en-GB"/>
        </w:rPr>
        <w:t xml:space="preserve">The shipping industry </w:t>
      </w:r>
      <w:r w:rsidR="00203A02">
        <w:rPr>
          <w:rFonts w:eastAsia="MS Mincho" w:cs="Arial"/>
          <w:lang w:val="en-GB"/>
        </w:rPr>
        <w:t>creates a lot of pollution.</w:t>
      </w:r>
    </w:p>
    <w:p w14:paraId="6F8AC71E" w14:textId="55041637" w:rsidR="00620CB1" w:rsidRPr="00620CB1" w:rsidRDefault="00620CB1" w:rsidP="00620CB1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7</w:t>
      </w:r>
      <w:r>
        <w:rPr>
          <w:rFonts w:eastAsia="MS Mincho" w:cs="Arial"/>
          <w:lang w:val="en-GB"/>
        </w:rPr>
        <w:tab/>
      </w:r>
      <w:r w:rsidRPr="00620CB1">
        <w:rPr>
          <w:rFonts w:eastAsia="MS Mincho" w:cs="Arial"/>
          <w:lang w:val="en-GB"/>
        </w:rPr>
        <w:t>Rail transport (</w:t>
      </w:r>
      <w:r w:rsidRPr="00620CB1">
        <w:rPr>
          <w:rFonts w:eastAsia="MS Mincho" w:cs="Arial"/>
          <w:i/>
          <w:lang w:val="en-GB"/>
        </w:rPr>
        <w:t>treinvervoer</w:t>
      </w:r>
      <w:r w:rsidRPr="00620CB1">
        <w:rPr>
          <w:rFonts w:eastAsia="MS Mincho" w:cs="Arial"/>
          <w:lang w:val="en-GB"/>
        </w:rPr>
        <w:t>) is better for th</w:t>
      </w:r>
      <w:r w:rsidR="00203A02">
        <w:rPr>
          <w:rFonts w:eastAsia="MS Mincho" w:cs="Arial"/>
          <w:lang w:val="en-GB"/>
        </w:rPr>
        <w:t>e environment than mega-ships.</w:t>
      </w:r>
    </w:p>
    <w:p w14:paraId="5F683512" w14:textId="77777777" w:rsidR="00E84623" w:rsidRDefault="00E84623" w:rsidP="00552C1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120459BC" w14:textId="0492A5AC" w:rsidR="00203A02" w:rsidRDefault="00E84623" w:rsidP="00C34551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 w:rsidR="00C34551">
        <w:rPr>
          <w:rFonts w:eastAsia="MS Mincho" w:cs="Arial"/>
          <w:lang w:val="en-GB"/>
        </w:rPr>
        <w:tab/>
      </w:r>
      <w:r w:rsidR="00203A02">
        <w:t xml:space="preserve">Why do mega-ships have a </w:t>
      </w:r>
      <w:r w:rsidR="00203A02" w:rsidRPr="001B567A">
        <w:rPr>
          <w:i/>
        </w:rPr>
        <w:t>torsion box</w:t>
      </w:r>
      <w:r w:rsidR="00203A02">
        <w:t>?</w:t>
      </w:r>
    </w:p>
    <w:p w14:paraId="243EE414" w14:textId="51134748" w:rsidR="00203A02" w:rsidRPr="00203A02" w:rsidRDefault="00203A02" w:rsidP="00203A02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203A02">
        <w:rPr>
          <w:rFonts w:eastAsia="MS Mincho" w:cs="Arial"/>
          <w:lang w:val="en-GB"/>
        </w:rPr>
        <w:t>It is added because they do not have a deck for people to walk on.</w:t>
      </w:r>
    </w:p>
    <w:p w14:paraId="1BC09475" w14:textId="2197A14A" w:rsidR="00203A02" w:rsidRPr="00203A02" w:rsidRDefault="00203A02" w:rsidP="00203A02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203A02">
        <w:rPr>
          <w:rFonts w:eastAsia="MS Mincho" w:cs="Arial"/>
          <w:lang w:val="en-GB"/>
        </w:rPr>
        <w:t>It is an extra bathroom for the people who work on the ship.</w:t>
      </w:r>
    </w:p>
    <w:p w14:paraId="460C0107" w14:textId="27E1EEEC" w:rsidR="00203A02" w:rsidRPr="00203A02" w:rsidRDefault="00203A02" w:rsidP="00203A02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203A02">
        <w:rPr>
          <w:rFonts w:eastAsia="MS Mincho" w:cs="Arial"/>
          <w:lang w:val="en-GB"/>
        </w:rPr>
        <w:t>To have added space for keeping food, such as sandwiches.</w:t>
      </w:r>
    </w:p>
    <w:p w14:paraId="5590500B" w14:textId="03928AC2" w:rsidR="00203A02" w:rsidRPr="00203A02" w:rsidRDefault="00203A02" w:rsidP="00203A02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203A02">
        <w:rPr>
          <w:rFonts w:eastAsia="MS Mincho" w:cs="Arial"/>
          <w:lang w:val="en-GB"/>
        </w:rPr>
        <w:t>To make sure the ship doesn’t break or bend in stormy weather.</w:t>
      </w:r>
    </w:p>
    <w:p w14:paraId="4C450137" w14:textId="77777777" w:rsidR="00203A02" w:rsidRDefault="00203A02" w:rsidP="00C34551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3F977075" w14:textId="110B3D83" w:rsidR="00B71A0E" w:rsidRPr="00B71A0E" w:rsidRDefault="00B71A0E" w:rsidP="00B71A0E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B71A0E">
        <w:rPr>
          <w:rFonts w:eastAsia="MS Mincho" w:cs="Arial"/>
          <w:lang w:val="en-GB"/>
        </w:rPr>
        <w:t>“Computer systems also mean that the boats can be crewed with as few as 13 people.”</w:t>
      </w:r>
      <w:r>
        <w:rPr>
          <w:rFonts w:eastAsia="MS Mincho" w:cs="Arial"/>
          <w:lang w:val="en-GB"/>
        </w:rPr>
        <w:br/>
      </w:r>
      <w:r w:rsidRPr="00B71A0E">
        <w:rPr>
          <w:rFonts w:eastAsia="MS Mincho" w:cs="Arial"/>
          <w:lang w:val="en-GB"/>
        </w:rPr>
        <w:t>What does this mean?</w:t>
      </w:r>
    </w:p>
    <w:p w14:paraId="2FC204EF" w14:textId="47E82107" w:rsidR="00B71A0E" w:rsidRPr="00B71A0E" w:rsidRDefault="00B71A0E" w:rsidP="00B71A0E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B71A0E">
        <w:rPr>
          <w:rFonts w:eastAsia="MS Mincho" w:cs="Arial"/>
          <w:lang w:val="en-GB"/>
        </w:rPr>
        <w:t>A mega-ship has 13 extra people on board to work with the computer system.</w:t>
      </w:r>
    </w:p>
    <w:p w14:paraId="414402CA" w14:textId="39B84428" w:rsidR="00B71A0E" w:rsidRPr="00B71A0E" w:rsidRDefault="00B71A0E" w:rsidP="00B71A0E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bookmarkStart w:id="0" w:name="_GoBack"/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B71A0E">
        <w:rPr>
          <w:rFonts w:eastAsia="MS Mincho" w:cs="Arial"/>
          <w:lang w:val="en-GB"/>
        </w:rPr>
        <w:t>Computer systems do a lot of work, so sometimes only 13 people are needed on mega-ship</w:t>
      </w:r>
      <w:r w:rsidR="00991083">
        <w:rPr>
          <w:rFonts w:eastAsia="MS Mincho" w:cs="Arial"/>
          <w:lang w:val="en-GB"/>
        </w:rPr>
        <w:t>s</w:t>
      </w:r>
      <w:r w:rsidRPr="00B71A0E">
        <w:rPr>
          <w:rFonts w:eastAsia="MS Mincho" w:cs="Arial"/>
          <w:lang w:val="en-GB"/>
        </w:rPr>
        <w:t>.</w:t>
      </w:r>
      <w:bookmarkEnd w:id="0"/>
    </w:p>
    <w:p w14:paraId="692BE189" w14:textId="6191DE9C" w:rsidR="00B71A0E" w:rsidRPr="00B71A0E" w:rsidRDefault="00B71A0E" w:rsidP="00B71A0E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B71A0E">
        <w:rPr>
          <w:rFonts w:eastAsia="MS Mincho" w:cs="Arial"/>
          <w:lang w:val="en-GB"/>
        </w:rPr>
        <w:t>On ships without special computer software 13 people are need to load and unload containers.</w:t>
      </w:r>
    </w:p>
    <w:p w14:paraId="53784306" w14:textId="152CD46E" w:rsidR="00B71A0E" w:rsidRPr="00B71A0E" w:rsidRDefault="00B71A0E" w:rsidP="00B71A0E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B71A0E">
        <w:rPr>
          <w:rFonts w:eastAsia="MS Mincho" w:cs="Arial"/>
          <w:lang w:val="en-GB"/>
        </w:rPr>
        <w:t xml:space="preserve">The Ever Given got stuck because 13 </w:t>
      </w:r>
      <w:r>
        <w:rPr>
          <w:rFonts w:eastAsia="MS Mincho" w:cs="Arial"/>
          <w:lang w:val="en-GB"/>
        </w:rPr>
        <w:t>crew member</w:t>
      </w:r>
      <w:r w:rsidR="000B07C8">
        <w:rPr>
          <w:rFonts w:eastAsia="MS Mincho" w:cs="Arial"/>
          <w:lang w:val="en-GB"/>
        </w:rPr>
        <w:t>s</w:t>
      </w:r>
      <w:r>
        <w:rPr>
          <w:rFonts w:eastAsia="MS Mincho" w:cs="Arial"/>
          <w:lang w:val="en-GB"/>
        </w:rPr>
        <w:t xml:space="preserve"> </w:t>
      </w:r>
      <w:r w:rsidRPr="00B71A0E">
        <w:rPr>
          <w:rFonts w:eastAsia="MS Mincho" w:cs="Arial"/>
          <w:lang w:val="en-GB"/>
        </w:rPr>
        <w:t>had problems with the computer system.</w:t>
      </w:r>
    </w:p>
    <w:p w14:paraId="3DB86EA4" w14:textId="46A00062" w:rsidR="00F270D4" w:rsidRDefault="00F270D4" w:rsidP="00552C1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sectPr w:rsidR="00F270D4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203A02" w:rsidRDefault="00203A02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203A02" w:rsidRDefault="00203A02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4FEEFF03" w:rsidR="00203A02" w:rsidRPr="0074604C" w:rsidRDefault="00203A02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13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124E76E9" w14:textId="77777777" w:rsidR="00203A02" w:rsidRPr="0074604C" w:rsidRDefault="00203A02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203A02" w:rsidRPr="00A34070" w:rsidRDefault="00203A02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203A02" w:rsidRDefault="00203A02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203A02" w:rsidRDefault="00203A02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203A02" w:rsidRDefault="00203A02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203A02" w:rsidRDefault="00203A02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DDC70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27DE4"/>
    <w:multiLevelType w:val="hybridMultilevel"/>
    <w:tmpl w:val="E9702FB4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846CF0"/>
    <w:multiLevelType w:val="hybridMultilevel"/>
    <w:tmpl w:val="14E0545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6AC0E6E"/>
    <w:multiLevelType w:val="hybridMultilevel"/>
    <w:tmpl w:val="942ABAF4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7073AC"/>
    <w:multiLevelType w:val="hybridMultilevel"/>
    <w:tmpl w:val="ADE255DC"/>
    <w:lvl w:ilvl="0" w:tplc="D68EAF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329478B"/>
    <w:multiLevelType w:val="hybridMultilevel"/>
    <w:tmpl w:val="B32076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830121"/>
    <w:multiLevelType w:val="hybridMultilevel"/>
    <w:tmpl w:val="DD6AA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28"/>
  </w:num>
  <w:num w:numId="4">
    <w:abstractNumId w:val="3"/>
  </w:num>
  <w:num w:numId="5">
    <w:abstractNumId w:val="0"/>
  </w:num>
  <w:num w:numId="6">
    <w:abstractNumId w:val="31"/>
  </w:num>
  <w:num w:numId="7">
    <w:abstractNumId w:val="19"/>
  </w:num>
  <w:num w:numId="8">
    <w:abstractNumId w:val="32"/>
  </w:num>
  <w:num w:numId="9">
    <w:abstractNumId w:val="20"/>
  </w:num>
  <w:num w:numId="10">
    <w:abstractNumId w:val="7"/>
  </w:num>
  <w:num w:numId="11">
    <w:abstractNumId w:val="18"/>
  </w:num>
  <w:num w:numId="12">
    <w:abstractNumId w:val="8"/>
  </w:num>
  <w:num w:numId="13">
    <w:abstractNumId w:val="12"/>
  </w:num>
  <w:num w:numId="14">
    <w:abstractNumId w:val="24"/>
  </w:num>
  <w:num w:numId="15">
    <w:abstractNumId w:val="17"/>
  </w:num>
  <w:num w:numId="16">
    <w:abstractNumId w:val="11"/>
  </w:num>
  <w:num w:numId="17">
    <w:abstractNumId w:val="6"/>
  </w:num>
  <w:num w:numId="18">
    <w:abstractNumId w:val="16"/>
  </w:num>
  <w:num w:numId="19">
    <w:abstractNumId w:val="1"/>
  </w:num>
  <w:num w:numId="20">
    <w:abstractNumId w:val="25"/>
  </w:num>
  <w:num w:numId="21">
    <w:abstractNumId w:val="10"/>
  </w:num>
  <w:num w:numId="22">
    <w:abstractNumId w:val="13"/>
  </w:num>
  <w:num w:numId="23">
    <w:abstractNumId w:val="29"/>
  </w:num>
  <w:num w:numId="24">
    <w:abstractNumId w:val="14"/>
  </w:num>
  <w:num w:numId="25">
    <w:abstractNumId w:val="23"/>
  </w:num>
  <w:num w:numId="26">
    <w:abstractNumId w:val="2"/>
  </w:num>
  <w:num w:numId="27">
    <w:abstractNumId w:val="9"/>
  </w:num>
  <w:num w:numId="28">
    <w:abstractNumId w:val="5"/>
  </w:num>
  <w:num w:numId="29">
    <w:abstractNumId w:val="30"/>
  </w:num>
  <w:num w:numId="30">
    <w:abstractNumId w:val="22"/>
  </w:num>
  <w:num w:numId="31">
    <w:abstractNumId w:val="27"/>
  </w:num>
  <w:num w:numId="32">
    <w:abstractNumId w:val="4"/>
  </w:num>
  <w:num w:numId="33">
    <w:abstractNumId w:val="33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CA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4C9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CB1"/>
    <w:rsid w:val="00620DE9"/>
    <w:rsid w:val="00621079"/>
    <w:rsid w:val="006231F6"/>
    <w:rsid w:val="006247B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D13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E2D"/>
    <w:rsid w:val="00715F2D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852"/>
    <w:rsid w:val="00854D84"/>
    <w:rsid w:val="00855342"/>
    <w:rsid w:val="008555A0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FAD"/>
    <w:rsid w:val="00972925"/>
    <w:rsid w:val="00972A3A"/>
    <w:rsid w:val="009737CF"/>
    <w:rsid w:val="00973C5A"/>
    <w:rsid w:val="009742F8"/>
    <w:rsid w:val="00975B3A"/>
    <w:rsid w:val="00975F84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083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3767"/>
    <w:rsid w:val="00B93F65"/>
    <w:rsid w:val="00B97E59"/>
    <w:rsid w:val="00B97F44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bbc.co.uk/newsround/56511717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AC345-223E-7843-9541-A183F39E4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405</TotalTime>
  <Pages>2</Pages>
  <Words>519</Words>
  <Characters>2856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3369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140</cp:revision>
  <cp:lastPrinted>2013-09-27T09:37:00Z</cp:lastPrinted>
  <dcterms:created xsi:type="dcterms:W3CDTF">2016-10-06T15:58:00Z</dcterms:created>
  <dcterms:modified xsi:type="dcterms:W3CDTF">2021-03-26T11:12:00Z</dcterms:modified>
</cp:coreProperties>
</file>