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DBAEF" w14:textId="77777777" w:rsidR="0084162F" w:rsidRDefault="0084162F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70511DFE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bookmarkStart w:id="0" w:name="_GoBack"/>
      <w:bookmarkEnd w:id="0"/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1E240C">
        <w:rPr>
          <w:rFonts w:cs="Arial"/>
          <w:b/>
          <w:sz w:val="28"/>
          <w:szCs w:val="28"/>
          <w:lang w:val="en-GB"/>
        </w:rPr>
        <w:t>Sinking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FA8380F" w14:textId="78F2539E" w:rsidR="007150B5" w:rsidRDefault="001E240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sz w:val="21"/>
          <w:szCs w:val="21"/>
        </w:rPr>
      </w:pPr>
      <w:r w:rsidRPr="001E240C">
        <w:rPr>
          <w:rFonts w:eastAsia="Times New Roman"/>
          <w:sz w:val="21"/>
          <w:szCs w:val="21"/>
        </w:rPr>
        <w:t>Nieuw onderzoek toont aan hoe groot het probleem van bodemdaling wereldwijd is.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0CBD8A4" w14:textId="56FA9B8E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1E240C">
        <w:rPr>
          <w:rFonts w:eastAsia="MS Mincho" w:cs="Arial"/>
          <w:i/>
          <w:sz w:val="21"/>
          <w:szCs w:val="21"/>
        </w:rPr>
        <w:t xml:space="preserve">Lezen B2 – </w:t>
      </w:r>
      <w:r w:rsidR="001E240C" w:rsidRPr="001E240C">
        <w:rPr>
          <w:rFonts w:eastAsia="MS Mincho" w:cs="Arial"/>
          <w:i/>
          <w:sz w:val="21"/>
          <w:szCs w:val="21"/>
        </w:rPr>
        <w:t>Oriënterend lezen:</w:t>
      </w:r>
      <w:r w:rsidR="0062653A" w:rsidRPr="001E240C">
        <w:rPr>
          <w:rFonts w:eastAsia="MS Mincho" w:cs="Arial"/>
          <w:i/>
          <w:sz w:val="21"/>
          <w:szCs w:val="21"/>
        </w:rPr>
        <w:t xml:space="preserve"> </w:t>
      </w:r>
      <w:r w:rsidR="001E240C" w:rsidRPr="001E240C">
        <w:rPr>
          <w:rFonts w:eastAsia="MS Mincho" w:cs="Arial"/>
          <w:i/>
          <w:sz w:val="21"/>
          <w:szCs w:val="21"/>
        </w:rPr>
        <w:t>Kan snel lange, complexe teksten doorlezen en de relevante details vinden. (LEB2-2a)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795FE996" w:rsidR="002A1887" w:rsidRPr="00620CCE" w:rsidRDefault="00747A28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 w:rsidRPr="001E240C">
        <w:rPr>
          <w:rFonts w:eastAsia="Times New Roman"/>
          <w:sz w:val="21"/>
          <w:szCs w:val="21"/>
        </w:rPr>
        <w:t>T</w:t>
      </w:r>
      <w:r w:rsidR="001E240C" w:rsidRPr="001E240C">
        <w:rPr>
          <w:rFonts w:eastAsia="Times New Roman"/>
          <w:sz w:val="21"/>
          <w:szCs w:val="21"/>
        </w:rPr>
        <w:t>he sinking of the ground’s surface is a global phenomenon. Research is done to find out why and how it happens and what this means for our future.</w:t>
      </w:r>
      <w:r>
        <w:rPr>
          <w:rFonts w:eastAsia="Times New Roman"/>
          <w:sz w:val="21"/>
          <w:szCs w:val="21"/>
        </w:rPr>
        <w:t xml:space="preserve"> </w:t>
      </w:r>
    </w:p>
    <w:p w14:paraId="52C9B0A1" w14:textId="77777777" w:rsidR="001E240C" w:rsidRDefault="001E240C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EF17FE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60982DA5" w14:textId="04DF24F3" w:rsidR="00594580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CF1EF3">
        <w:rPr>
          <w:rFonts w:eastAsia="Times New Roman"/>
        </w:rPr>
        <w:t>Geology is the study of natural materials on earth and processes within the earth.</w:t>
      </w:r>
      <w:r w:rsidR="00CF1EF3">
        <w:rPr>
          <w:rFonts w:eastAsia="MS Mincho" w:cs="Arial"/>
          <w:lang w:val="en-GB" w:eastAsia="nl-NL"/>
        </w:rPr>
        <w:t xml:space="preserve"> </w:t>
      </w:r>
      <w:r w:rsidR="00CF1EF3">
        <w:rPr>
          <w:rFonts w:eastAsia="MS Mincho" w:cs="Arial"/>
          <w:lang w:val="en-GB" w:eastAsia="nl-NL"/>
        </w:rPr>
        <w:br/>
        <w:t>List 5 or more words connected to geology.</w:t>
      </w:r>
    </w:p>
    <w:p w14:paraId="24CF3909" w14:textId="7EEFCBEC" w:rsidR="000000D8" w:rsidRPr="000000D8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0000D8">
        <w:rPr>
          <w:rFonts w:eastAsia="MS Mincho" w:cs="Arial"/>
          <w:lang w:val="en-GB" w:eastAsia="nl-NL"/>
        </w:rPr>
        <w:t>b</w:t>
      </w:r>
      <w:r w:rsidRPr="000000D8">
        <w:rPr>
          <w:rFonts w:eastAsia="MS Mincho" w:cs="Arial"/>
          <w:lang w:val="en-GB" w:eastAsia="nl-NL"/>
        </w:rPr>
        <w:tab/>
      </w:r>
      <w:r w:rsidR="00CF1EF3">
        <w:rPr>
          <w:rFonts w:eastAsia="Times New Roman"/>
        </w:rPr>
        <w:t>Write down the names of all continents of the world</w:t>
      </w:r>
      <w:r w:rsidR="000000D8" w:rsidRPr="000000D8">
        <w:rPr>
          <w:rFonts w:eastAsia="MS Mincho" w:cs="Arial"/>
          <w:lang w:val="en-GB" w:eastAsia="nl-NL"/>
        </w:rPr>
        <w:t xml:space="preserve">. 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E8E3B17" w:rsidR="007D337C" w:rsidRDefault="005323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 w:rsidRPr="0053235C">
        <w:rPr>
          <w:rFonts w:cs="Arial"/>
          <w:b/>
          <w:sz w:val="28"/>
          <w:szCs w:val="28"/>
          <w:lang w:val="en-GB"/>
        </w:rPr>
        <w:t>Sinking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17DF201C" w14:textId="6F1D8473" w:rsidR="00EE1D48" w:rsidRDefault="0053235C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Happy New Year, the ground is sinking under you... Say what? Well yes, the gound under our feet is actually sinking. </w:t>
      </w:r>
    </w:p>
    <w:p w14:paraId="739150BA" w14:textId="77777777" w:rsidR="00EE1D48" w:rsidRPr="00590C07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7A10E7E6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590C07">
        <w:rPr>
          <w:rFonts w:eastAsia="Times New Roman"/>
        </w:rPr>
        <w:t xml:space="preserve">Read about it </w:t>
      </w:r>
      <w:hyperlink r:id="rId9" w:history="1">
        <w:r w:rsidR="00D361F8" w:rsidRPr="00590C07">
          <w:rPr>
            <w:rStyle w:val="Hyperlink"/>
            <w:rFonts w:eastAsia="Times New Roman"/>
          </w:rPr>
          <w:t>here</w:t>
        </w:r>
      </w:hyperlink>
      <w:r w:rsidR="00D361F8" w:rsidRPr="00590C07">
        <w:rPr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7B8A311" w14:textId="77777777" w:rsidR="007C4052" w:rsidRDefault="007C4052">
      <w:pPr>
        <w:spacing w:after="0" w:line="240" w:lineRule="auto"/>
        <w:rPr>
          <w:rFonts w:cs="Arial"/>
          <w:u w:val="single"/>
          <w:lang w:val="en-GB"/>
        </w:rPr>
      </w:pPr>
    </w:p>
    <w:p w14:paraId="11FAFD29" w14:textId="45E57CF4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2982CE55" w14:textId="21547335" w:rsidR="009F72E4" w:rsidRDefault="00135127" w:rsidP="007C4052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</w:t>
      </w:r>
      <w:r w:rsidR="00215B76" w:rsidRPr="00552895">
        <w:rPr>
          <w:rFonts w:cs="Arial"/>
          <w:lang w:val="en-GB"/>
        </w:rPr>
        <w:t xml:space="preserve">For each definition, find the word or expression it describes in </w:t>
      </w:r>
      <w:r w:rsidR="00215B76">
        <w:rPr>
          <w:rFonts w:cs="Arial"/>
          <w:lang w:val="en-GB"/>
        </w:rPr>
        <w:t xml:space="preserve">the text </w:t>
      </w:r>
      <w:r w:rsidR="00215B76" w:rsidRPr="00552895">
        <w:rPr>
          <w:rFonts w:cs="Arial"/>
          <w:lang w:val="en-GB"/>
        </w:rPr>
        <w:t>and write it down.</w:t>
      </w:r>
    </w:p>
    <w:p w14:paraId="0F2A1E79" w14:textId="2FF329B7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becoming lower, moving downwards</w:t>
      </w:r>
      <w:r>
        <w:rPr>
          <w:lang w:val="en-GB"/>
        </w:rPr>
        <w:tab/>
      </w:r>
    </w:p>
    <w:p w14:paraId="5DDFBBBB" w14:textId="5F8FEFE6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a hole so deep that it cannot be measured</w:t>
      </w:r>
      <w:r>
        <w:rPr>
          <w:rStyle w:val="deftext"/>
          <w:rFonts w:eastAsia="Times New Roman"/>
        </w:rPr>
        <w:tab/>
      </w:r>
    </w:p>
    <w:p w14:paraId="6B31E27A" w14:textId="352B7763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careful studies of something to learn more about it</w:t>
      </w:r>
      <w:r>
        <w:rPr>
          <w:rStyle w:val="deftext"/>
          <w:rFonts w:eastAsia="Times New Roman"/>
        </w:rPr>
        <w:tab/>
      </w:r>
    </w:p>
    <w:p w14:paraId="73CA5196" w14:textId="195A3838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to make worse</w:t>
      </w:r>
      <w:r>
        <w:rPr>
          <w:rStyle w:val="deftext"/>
          <w:rFonts w:eastAsia="Times New Roman"/>
        </w:rPr>
        <w:tab/>
      </w:r>
    </w:p>
    <w:p w14:paraId="33A8DDA8" w14:textId="154BD5EA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a small part of something</w:t>
      </w:r>
      <w:r>
        <w:rPr>
          <w:lang w:val="en-GB"/>
        </w:rPr>
        <w:tab/>
      </w:r>
    </w:p>
    <w:p w14:paraId="704C3ABD" w14:textId="0F85A65C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easily becoming covered with water because of heavy rain or high water</w:t>
      </w:r>
      <w:r>
        <w:rPr>
          <w:lang w:val="en-GB"/>
        </w:rPr>
        <w:tab/>
      </w:r>
    </w:p>
    <w:p w14:paraId="37765428" w14:textId="6489A4D7" w:rsidR="00F904FF" w:rsidRPr="00E7622F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making people worried or upset</w:t>
      </w:r>
      <w:r>
        <w:rPr>
          <w:lang w:val="en-GB"/>
        </w:rPr>
        <w:tab/>
      </w:r>
    </w:p>
    <w:p w14:paraId="518740CC" w14:textId="1F499298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toward the inside of something</w:t>
      </w:r>
      <w:r>
        <w:rPr>
          <w:rStyle w:val="deftext"/>
          <w:rFonts w:eastAsia="Times New Roman"/>
        </w:rPr>
        <w:tab/>
      </w:r>
    </w:p>
    <w:p w14:paraId="4CCDA9C6" w14:textId="007EE5FC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causing a lot of damage or destruction</w:t>
      </w:r>
      <w:r>
        <w:rPr>
          <w:lang w:val="en-GB"/>
        </w:rPr>
        <w:tab/>
      </w:r>
    </w:p>
    <w:p w14:paraId="08F6FEB4" w14:textId="6F1B2C49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at the present time</w:t>
      </w:r>
      <w:r>
        <w:rPr>
          <w:lang w:val="en-GB"/>
        </w:rPr>
        <w:tab/>
      </w:r>
    </w:p>
    <w:p w14:paraId="0695F6D7" w14:textId="2B1210CC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a very large or important city</w:t>
      </w:r>
      <w:r>
        <w:rPr>
          <w:rFonts w:eastAsia="Times New Roman"/>
        </w:rPr>
        <w:tab/>
      </w:r>
    </w:p>
    <w:p w14:paraId="422B5977" w14:textId="5561FC1F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a general direction of change</w:t>
      </w:r>
      <w:r>
        <w:rPr>
          <w:rStyle w:val="deftext"/>
          <w:rFonts w:eastAsia="Times New Roman"/>
        </w:rPr>
        <w:tab/>
      </w:r>
    </w:p>
    <w:p w14:paraId="14140F63" w14:textId="6E5531BC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to flow or spread slowly through small openings</w:t>
      </w:r>
      <w:r>
        <w:rPr>
          <w:rStyle w:val="deftext"/>
          <w:rFonts w:eastAsia="Times New Roman"/>
        </w:rPr>
        <w:tab/>
      </w:r>
    </w:p>
    <w:p w14:paraId="609F04AE" w14:textId="42DB338B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rStyle w:val="deftext"/>
          <w:rFonts w:eastAsia="Times New Roman"/>
        </w:rPr>
        <w:t>large holes that suddenly appear in the ground</w:t>
      </w:r>
      <w:r>
        <w:rPr>
          <w:rStyle w:val="deftext"/>
          <w:rFonts w:eastAsia="Times New Roman"/>
        </w:rPr>
        <w:tab/>
      </w:r>
    </w:p>
    <w:p w14:paraId="4F837E7F" w14:textId="501EA636" w:rsidR="00F904FF" w:rsidRPr="00B83A35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>
        <w:rPr>
          <w:lang w:val="en-GB"/>
        </w:rPr>
        <w:t>the act or process of getting something out of something</w:t>
      </w:r>
      <w:r>
        <w:rPr>
          <w:lang w:val="en-GB"/>
        </w:rPr>
        <w:tab/>
      </w:r>
    </w:p>
    <w:p w14:paraId="0298AE93" w14:textId="35C48B3E" w:rsidR="00F904FF" w:rsidRPr="00590750" w:rsidRDefault="00F904FF" w:rsidP="00F904FF">
      <w:pPr>
        <w:pStyle w:val="Lijstalinea"/>
        <w:numPr>
          <w:ilvl w:val="0"/>
          <w:numId w:val="29"/>
        </w:numPr>
        <w:tabs>
          <w:tab w:val="left" w:pos="284"/>
          <w:tab w:val="left" w:leader="dot" w:pos="9356"/>
        </w:tabs>
        <w:spacing w:after="0" w:line="240" w:lineRule="auto"/>
        <w:rPr>
          <w:lang w:val="en-GB"/>
        </w:rPr>
      </w:pPr>
      <w:r w:rsidRPr="00590750">
        <w:rPr>
          <w:rStyle w:val="deftext"/>
          <w:rFonts w:eastAsia="Times New Roman"/>
        </w:rPr>
        <w:t xml:space="preserve">water that </w:t>
      </w:r>
      <w:r>
        <w:rPr>
          <w:rStyle w:val="deftext"/>
          <w:rFonts w:eastAsia="Times New Roman"/>
        </w:rPr>
        <w:t>collects below the surface of the earth</w:t>
      </w:r>
      <w:r>
        <w:rPr>
          <w:rStyle w:val="deftext"/>
          <w:rFonts w:eastAsia="Times New Roman"/>
        </w:rPr>
        <w:tab/>
      </w:r>
    </w:p>
    <w:p w14:paraId="71D63FD9" w14:textId="77777777" w:rsidR="003E3665" w:rsidRDefault="003E3665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1E240C">
        <w:rPr>
          <w:rFonts w:cs="Arial"/>
          <w:u w:val="single"/>
          <w:lang w:val="en-GB"/>
        </w:rPr>
        <w:t>Assignment</w:t>
      </w:r>
      <w:r w:rsidR="000C4AC2" w:rsidRPr="001E240C">
        <w:rPr>
          <w:rFonts w:cs="Arial"/>
          <w:u w:val="single"/>
          <w:lang w:val="en-GB"/>
        </w:rPr>
        <w:t xml:space="preserve"> </w:t>
      </w:r>
      <w:r w:rsidRPr="001E240C">
        <w:rPr>
          <w:rFonts w:cs="Arial"/>
          <w:u w:val="single"/>
          <w:lang w:val="en-GB"/>
        </w:rPr>
        <w:t>3</w:t>
      </w:r>
    </w:p>
    <w:p w14:paraId="292D211D" w14:textId="77777777" w:rsidR="001E240C" w:rsidRPr="002C06D4" w:rsidRDefault="001E240C" w:rsidP="001E240C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394C7C">
        <w:rPr>
          <w:rFonts w:eastAsia="MS Mincho" w:cs="Arial"/>
          <w:lang w:val="en-GB"/>
        </w:rPr>
        <w:t xml:space="preserve">Choose the best summary. </w:t>
      </w:r>
    </w:p>
    <w:p w14:paraId="419D561E" w14:textId="3344D207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For some people, the new year is so terrifying that it feels like the ground is sinking.</w:t>
      </w:r>
    </w:p>
    <w:p w14:paraId="5BCE93D9" w14:textId="5400974F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Millions of people are put at risk because the earth’s land surface is slowly sinking.</w:t>
      </w:r>
    </w:p>
    <w:p w14:paraId="1F0AC406" w14:textId="748A321C" w:rsid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Research shows that the earth’s ground is sinking, but for most people it is not a big deal.</w:t>
      </w:r>
    </w:p>
    <w:p w14:paraId="2C853B8B" w14:textId="4BA7C5AC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  <w:t>T</w:t>
      </w:r>
      <w:r w:rsidRPr="001E240C">
        <w:rPr>
          <w:rFonts w:eastAsia="MS Mincho" w:cs="Arial"/>
          <w:lang w:val="en-GB"/>
        </w:rPr>
        <w:t xml:space="preserve">he earth’s ground </w:t>
      </w:r>
      <w:r>
        <w:rPr>
          <w:rFonts w:eastAsia="MS Mincho" w:cs="Arial"/>
          <w:lang w:val="en-GB"/>
        </w:rPr>
        <w:t xml:space="preserve">surface </w:t>
      </w:r>
      <w:r w:rsidRPr="001E240C">
        <w:rPr>
          <w:rFonts w:eastAsia="MS Mincho" w:cs="Arial"/>
          <w:lang w:val="en-GB"/>
        </w:rPr>
        <w:t xml:space="preserve">is </w:t>
      </w:r>
      <w:r>
        <w:rPr>
          <w:rFonts w:eastAsia="MS Mincho" w:cs="Arial"/>
          <w:lang w:val="en-GB"/>
        </w:rPr>
        <w:t xml:space="preserve">actually </w:t>
      </w:r>
      <w:r w:rsidRPr="001E240C">
        <w:rPr>
          <w:rFonts w:eastAsia="MS Mincho" w:cs="Arial"/>
          <w:lang w:val="en-GB"/>
        </w:rPr>
        <w:t>sinking, but that is just a n</w:t>
      </w:r>
      <w:r>
        <w:rPr>
          <w:rFonts w:eastAsia="MS Mincho" w:cs="Arial"/>
          <w:lang w:val="en-GB"/>
        </w:rPr>
        <w:t>atural</w:t>
      </w:r>
      <w:r w:rsidRPr="001E240C">
        <w:rPr>
          <w:rFonts w:eastAsia="MS Mincho" w:cs="Arial"/>
          <w:lang w:val="en-GB"/>
        </w:rPr>
        <w:t xml:space="preserve"> process.</w:t>
      </w:r>
    </w:p>
    <w:p w14:paraId="6E8C9A81" w14:textId="77777777" w:rsidR="00EE1D48" w:rsidRDefault="00EE1D48" w:rsidP="00EE1D48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5215D75A" w14:textId="77777777" w:rsidR="001E240C" w:rsidRPr="001E240C" w:rsidRDefault="00EE1D48" w:rsidP="001E240C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1E240C" w:rsidRPr="001E240C">
        <w:rPr>
          <w:rFonts w:eastAsia="MS Mincho" w:cs="Arial"/>
          <w:lang w:val="en-GB"/>
        </w:rPr>
        <w:t>What does subsidence mean?</w:t>
      </w:r>
    </w:p>
    <w:p w14:paraId="2AF379EE" w14:textId="16AE6041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All the research that is done to understand the sinking of the earth’s ground surface.</w:t>
      </w:r>
    </w:p>
    <w:p w14:paraId="599957F5" w14:textId="1DD1DA3F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The financing of projects to do something against the sinking of the ground.</w:t>
      </w:r>
    </w:p>
    <w:p w14:paraId="6AD02A31" w14:textId="17E206CF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 xml:space="preserve">The phenomenon that the </w:t>
      </w:r>
      <w:r>
        <w:rPr>
          <w:rFonts w:eastAsia="MS Mincho" w:cs="Arial"/>
          <w:lang w:val="en-GB"/>
        </w:rPr>
        <w:t xml:space="preserve">earth’s ground surface </w:t>
      </w:r>
      <w:r w:rsidRPr="001E240C">
        <w:rPr>
          <w:rFonts w:eastAsia="MS Mincho" w:cs="Arial"/>
          <w:lang w:val="en-GB"/>
        </w:rPr>
        <w:t>is sinking slowly.</w:t>
      </w:r>
    </w:p>
    <w:p w14:paraId="4EEF91FC" w14:textId="36D04386" w:rsidR="001E240C" w:rsidRP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1E240C">
        <w:rPr>
          <w:rFonts w:eastAsia="MS Mincho" w:cs="Arial"/>
          <w:lang w:val="en-GB"/>
        </w:rPr>
        <w:t>The sinking of the ground in North America and Europe over the next 20 years.</w:t>
      </w:r>
    </w:p>
    <w:p w14:paraId="438F8B35" w14:textId="77777777" w:rsidR="00EE1D48" w:rsidRDefault="00EE1D48" w:rsidP="00EE1D48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459EF945" w14:textId="77777777" w:rsidR="001E240C" w:rsidRPr="00A06749" w:rsidRDefault="00EE1D48" w:rsidP="001E240C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1E240C" w:rsidRPr="00A06749">
        <w:rPr>
          <w:rFonts w:eastAsia="MS Mincho" w:cs="Arial"/>
          <w:lang w:val="en-GB"/>
        </w:rPr>
        <w:t>Why have the US started to move some cities away from the coast?</w:t>
      </w:r>
    </w:p>
    <w:p w14:paraId="4A6201CB" w14:textId="0CBD480B" w:rsid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  <w:t>Last year’s presidential election shows that people have to be spread more democratically.</w:t>
      </w:r>
    </w:p>
    <w:p w14:paraId="2CEB9B65" w14:textId="6B8FF52A" w:rsid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>The Indonesian succes of relocating Jakarta shows that this is a good idea.</w:t>
      </w:r>
    </w:p>
    <w:p w14:paraId="65B53294" w14:textId="5B15BA11" w:rsid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A06749">
        <w:rPr>
          <w:rFonts w:eastAsia="MS Mincho" w:cs="Arial"/>
          <w:lang w:val="en-GB"/>
        </w:rPr>
        <w:t>These cities could become flooded because of the sinking of the ground plus climate change.</w:t>
      </w:r>
    </w:p>
    <w:p w14:paraId="73623D24" w14:textId="70828ADA" w:rsidR="001E240C" w:rsidRDefault="001E240C" w:rsidP="001E240C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  <w:t>To make room for the millions of people that will lose their homes because of the sinking ground.</w:t>
      </w:r>
    </w:p>
    <w:p w14:paraId="63DF5DE4" w14:textId="77777777" w:rsidR="00394C7C" w:rsidRPr="00AA1523" w:rsidRDefault="00394C7C" w:rsidP="002D3D21">
      <w:pPr>
        <w:spacing w:after="0"/>
        <w:rPr>
          <w:rFonts w:cs="Arial"/>
          <w:lang w:val="en-GB"/>
        </w:rPr>
      </w:pPr>
    </w:p>
    <w:sectPr w:rsidR="00394C7C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F1EF3" w:rsidRDefault="00CF1EF3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F1EF3" w:rsidRDefault="00CF1EF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altName w:val="Courier New PSMT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69F0BB4" w:rsidR="00CF1EF3" w:rsidRPr="0074604C" w:rsidRDefault="00CF1EF3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CF1EF3" w:rsidRPr="0074604C" w:rsidRDefault="00CF1EF3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F1EF3" w:rsidRPr="00A34070" w:rsidRDefault="00CF1EF3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F1EF3" w:rsidRDefault="00CF1EF3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F1EF3" w:rsidRDefault="00CF1EF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F1EF3" w:rsidRDefault="00CF1EF3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F1EF3" w:rsidRDefault="00CF1EF3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CA1E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5"/>
  </w:num>
  <w:num w:numId="4">
    <w:abstractNumId w:val="4"/>
  </w:num>
  <w:num w:numId="5">
    <w:abstractNumId w:val="0"/>
  </w:num>
  <w:num w:numId="6">
    <w:abstractNumId w:val="28"/>
  </w:num>
  <w:num w:numId="7">
    <w:abstractNumId w:val="19"/>
  </w:num>
  <w:num w:numId="8">
    <w:abstractNumId w:val="29"/>
  </w:num>
  <w:num w:numId="9">
    <w:abstractNumId w:val="20"/>
  </w:num>
  <w:num w:numId="10">
    <w:abstractNumId w:val="6"/>
  </w:num>
  <w:num w:numId="11">
    <w:abstractNumId w:val="17"/>
  </w:num>
  <w:num w:numId="12">
    <w:abstractNumId w:val="7"/>
  </w:num>
  <w:num w:numId="13">
    <w:abstractNumId w:val="11"/>
  </w:num>
  <w:num w:numId="14">
    <w:abstractNumId w:val="23"/>
  </w:num>
  <w:num w:numId="15">
    <w:abstractNumId w:val="16"/>
  </w:num>
  <w:num w:numId="16">
    <w:abstractNumId w:val="10"/>
  </w:num>
  <w:num w:numId="17">
    <w:abstractNumId w:val="5"/>
  </w:num>
  <w:num w:numId="18">
    <w:abstractNumId w:val="15"/>
  </w:num>
  <w:num w:numId="19">
    <w:abstractNumId w:val="1"/>
  </w:num>
  <w:num w:numId="20">
    <w:abstractNumId w:val="24"/>
  </w:num>
  <w:num w:numId="21">
    <w:abstractNumId w:val="9"/>
  </w:num>
  <w:num w:numId="22">
    <w:abstractNumId w:val="12"/>
  </w:num>
  <w:num w:numId="23">
    <w:abstractNumId w:val="27"/>
  </w:num>
  <w:num w:numId="24">
    <w:abstractNumId w:val="13"/>
  </w:num>
  <w:num w:numId="25">
    <w:abstractNumId w:val="22"/>
  </w:num>
  <w:num w:numId="26">
    <w:abstractNumId w:val="3"/>
  </w:num>
  <w:num w:numId="27">
    <w:abstractNumId w:val="8"/>
  </w:num>
  <w:num w:numId="28">
    <w:abstractNumId w:val="26"/>
  </w:num>
  <w:num w:numId="29">
    <w:abstractNumId w:val="1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62F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mic.com/p/happy-new-year-the-ground-is-sinking-under-you-53872655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DCF1D-4BDB-2647-87A9-BB1EEF05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423</TotalTime>
  <Pages>2</Pages>
  <Words>590</Words>
  <Characters>2618</Characters>
  <Application>Microsoft Macintosh Word</Application>
  <DocSecurity>0</DocSecurity>
  <Lines>44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3185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120</cp:revision>
  <cp:lastPrinted>2013-09-27T09:37:00Z</cp:lastPrinted>
  <dcterms:created xsi:type="dcterms:W3CDTF">2016-10-06T15:58:00Z</dcterms:created>
  <dcterms:modified xsi:type="dcterms:W3CDTF">2021-01-22T13:58:00Z</dcterms:modified>
</cp:coreProperties>
</file>