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94E48A9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C339D">
        <w:rPr>
          <w:rFonts w:cs="Arial"/>
          <w:b/>
          <w:sz w:val="28"/>
          <w:szCs w:val="28"/>
          <w:lang w:val="en-GB"/>
        </w:rPr>
        <w:t>Found at the Beach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FA8380F" w14:textId="47ADEA68" w:rsidR="007150B5" w:rsidRDefault="007150B5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Twee surfers vonden een koker op een surfstrand in het noorden van Ierland. Hun vrees dat het een bom was bleek onterecht. Toch zit er een onheilspellende kant aan </w:t>
      </w:r>
      <w:r w:rsidR="00EE1D48">
        <w:rPr>
          <w:rFonts w:eastAsia="Times New Roman"/>
          <w:sz w:val="21"/>
          <w:szCs w:val="21"/>
        </w:rPr>
        <w:t>de</w:t>
      </w:r>
      <w:r>
        <w:rPr>
          <w:rFonts w:eastAsia="Times New Roman"/>
          <w:sz w:val="21"/>
          <w:szCs w:val="21"/>
        </w:rPr>
        <w:t xml:space="preserve"> vondst.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0CBD8A4" w14:textId="6055AE86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20CCE">
        <w:rPr>
          <w:rFonts w:eastAsia="MS Mincho" w:cs="Arial"/>
          <w:i/>
          <w:sz w:val="21"/>
          <w:szCs w:val="21"/>
        </w:rPr>
        <w:t>Lezen B2 – Lezen om informatie op te doen:</w:t>
      </w:r>
      <w:r w:rsidR="0062653A" w:rsidRPr="0062653A">
        <w:rPr>
          <w:rFonts w:eastAsia="MS Mincho" w:cs="Arial"/>
          <w:i/>
          <w:sz w:val="21"/>
          <w:szCs w:val="21"/>
        </w:rPr>
        <w:t xml:space="preserve"> Kan literaire en non-fictie teksten lezen met een redelijke mate van begrip voor het geheel en voor details.</w:t>
      </w:r>
      <w:r w:rsidRPr="00620CCE">
        <w:rPr>
          <w:rFonts w:eastAsia="MS Mincho" w:cs="Arial"/>
          <w:i/>
          <w:sz w:val="21"/>
          <w:szCs w:val="21"/>
        </w:rPr>
        <w:t xml:space="preserve"> (LEB2-3</w:t>
      </w:r>
      <w:r w:rsidR="0062653A">
        <w:rPr>
          <w:rFonts w:eastAsia="MS Mincho" w:cs="Arial"/>
          <w:i/>
          <w:sz w:val="21"/>
          <w:szCs w:val="21"/>
        </w:rPr>
        <w:t>b</w:t>
      </w:r>
      <w:r w:rsidRPr="00620CCE">
        <w:rPr>
          <w:rFonts w:eastAsia="MS Mincho" w:cs="Arial"/>
          <w:i/>
          <w:sz w:val="21"/>
          <w:szCs w:val="21"/>
        </w:rPr>
        <w:t>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25C0EABC" w:rsidR="002A1887" w:rsidRPr="00620CCE" w:rsidRDefault="00747A28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 w:rsidRPr="00747A28">
        <w:rPr>
          <w:rFonts w:eastAsia="Times New Roman"/>
          <w:sz w:val="21"/>
          <w:szCs w:val="21"/>
        </w:rPr>
        <w:t>Two surfers recently discovered a strange metal tube on a beach in Ireland.</w:t>
      </w:r>
      <w:r>
        <w:rPr>
          <w:rFonts w:eastAsia="Times New Roman"/>
          <w:sz w:val="21"/>
          <w:szCs w:val="21"/>
        </w:rPr>
        <w:t xml:space="preserve"> 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60982DA5" w14:textId="4A702A3B" w:rsidR="00594580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0000D8">
        <w:rPr>
          <w:rFonts w:eastAsia="MS Mincho" w:cs="Arial"/>
          <w:lang w:val="en-GB" w:eastAsia="nl-NL"/>
        </w:rPr>
        <w:t>Ireland</w:t>
      </w:r>
      <w:r w:rsidR="00594580">
        <w:rPr>
          <w:rFonts w:eastAsia="MS Mincho" w:cs="Arial"/>
          <w:lang w:val="en-GB" w:eastAsia="nl-NL"/>
        </w:rPr>
        <w:t xml:space="preserve"> is a country name. </w:t>
      </w:r>
      <w:r w:rsidR="000000D8">
        <w:rPr>
          <w:rFonts w:eastAsia="MS Mincho" w:cs="Arial"/>
          <w:lang w:val="en-GB" w:eastAsia="nl-NL"/>
        </w:rPr>
        <w:t xml:space="preserve">Irish </w:t>
      </w:r>
      <w:r w:rsidR="00594580">
        <w:rPr>
          <w:rFonts w:eastAsia="MS Mincho" w:cs="Arial"/>
          <w:lang w:val="en-GB" w:eastAsia="nl-NL"/>
        </w:rPr>
        <w:t>is its proper adjective.</w:t>
      </w:r>
      <w:r w:rsidR="00594580">
        <w:rPr>
          <w:rFonts w:eastAsia="MS Mincho" w:cs="Arial"/>
          <w:lang w:val="en-GB" w:eastAsia="nl-NL"/>
        </w:rPr>
        <w:br/>
        <w:t>Write down the pro</w:t>
      </w:r>
      <w:r w:rsidR="00747A28">
        <w:rPr>
          <w:rFonts w:eastAsia="MS Mincho" w:cs="Arial"/>
          <w:lang w:val="en-GB" w:eastAsia="nl-NL"/>
        </w:rPr>
        <w:t>per adjective</w:t>
      </w:r>
      <w:r w:rsidR="00594580">
        <w:rPr>
          <w:rFonts w:eastAsia="MS Mincho" w:cs="Arial"/>
          <w:lang w:val="en-GB" w:eastAsia="nl-NL"/>
        </w:rPr>
        <w:t xml:space="preserve"> for </w:t>
      </w:r>
      <w:r w:rsidR="00747A28">
        <w:rPr>
          <w:rFonts w:eastAsia="MS Mincho" w:cs="Arial"/>
          <w:lang w:val="en-GB" w:eastAsia="nl-NL"/>
        </w:rPr>
        <w:t xml:space="preserve">each of </w:t>
      </w:r>
      <w:r w:rsidR="00594580">
        <w:rPr>
          <w:rFonts w:eastAsia="MS Mincho" w:cs="Arial"/>
          <w:lang w:val="en-GB" w:eastAsia="nl-NL"/>
        </w:rPr>
        <w:t>the following country names</w:t>
      </w:r>
      <w:r w:rsidR="00EE1D48">
        <w:rPr>
          <w:rFonts w:eastAsia="MS Mincho" w:cs="Arial"/>
          <w:lang w:val="en-GB" w:eastAsia="nl-NL"/>
        </w:rPr>
        <w:t>:</w:t>
      </w:r>
      <w:r w:rsidR="00594580">
        <w:rPr>
          <w:rFonts w:eastAsia="MS Mincho" w:cs="Arial"/>
          <w:lang w:val="en-GB" w:eastAsia="nl-NL"/>
        </w:rPr>
        <w:br/>
        <w:t xml:space="preserve">Afghanistan, Australia, Belgium, </w:t>
      </w:r>
      <w:r w:rsidR="000000D8">
        <w:rPr>
          <w:rFonts w:eastAsia="MS Mincho" w:cs="Arial"/>
          <w:lang w:val="en-GB" w:eastAsia="nl-NL"/>
        </w:rPr>
        <w:t xml:space="preserve">Brazil, </w:t>
      </w:r>
      <w:r w:rsidR="00594580">
        <w:rPr>
          <w:rFonts w:eastAsia="MS Mincho" w:cs="Arial"/>
          <w:lang w:val="en-GB" w:eastAsia="nl-NL"/>
        </w:rPr>
        <w:t xml:space="preserve">Denmark, France, Lebanon, </w:t>
      </w:r>
      <w:r w:rsidR="00594580" w:rsidRPr="00594580">
        <w:rPr>
          <w:rFonts w:eastAsia="MS Mincho" w:cs="Arial"/>
          <w:lang w:val="en-GB" w:eastAsia="nl-NL"/>
        </w:rPr>
        <w:t>Morocco</w:t>
      </w:r>
      <w:r w:rsidR="00594580">
        <w:rPr>
          <w:rFonts w:eastAsia="MS Mincho" w:cs="Arial"/>
          <w:lang w:val="en-GB" w:eastAsia="nl-NL"/>
        </w:rPr>
        <w:t>, Netherlands, Russia</w:t>
      </w:r>
      <w:r w:rsidR="00747A28">
        <w:rPr>
          <w:rFonts w:eastAsia="MS Mincho" w:cs="Arial"/>
          <w:lang w:val="en-GB" w:eastAsia="nl-NL"/>
        </w:rPr>
        <w:t>, Syria, Vietnam</w:t>
      </w:r>
    </w:p>
    <w:p w14:paraId="24CF3909" w14:textId="284E50A1" w:rsidR="000000D8" w:rsidRPr="000000D8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0000D8">
        <w:rPr>
          <w:rFonts w:eastAsia="MS Mincho" w:cs="Arial"/>
          <w:lang w:val="en-GB" w:eastAsia="nl-NL"/>
        </w:rPr>
        <w:t>b</w:t>
      </w:r>
      <w:r w:rsidRPr="000000D8">
        <w:rPr>
          <w:rFonts w:eastAsia="MS Mincho" w:cs="Arial"/>
          <w:lang w:val="en-GB" w:eastAsia="nl-NL"/>
        </w:rPr>
        <w:tab/>
      </w:r>
      <w:r w:rsidR="000000D8" w:rsidRPr="000000D8">
        <w:rPr>
          <w:rFonts w:eastAsia="MS Mincho" w:cs="Arial"/>
          <w:lang w:val="en-GB" w:eastAsia="nl-NL"/>
        </w:rPr>
        <w:t xml:space="preserve">Write down what the “Cold War” was and when it took place. </w:t>
      </w:r>
      <w:r w:rsidR="000000D8">
        <w:rPr>
          <w:rFonts w:eastAsia="MS Mincho" w:cs="Arial"/>
          <w:lang w:val="en-GB" w:eastAsia="nl-NL"/>
        </w:rPr>
        <w:br/>
      </w:r>
      <w:r w:rsidR="000000D8" w:rsidRPr="000000D8">
        <w:rPr>
          <w:rFonts w:eastAsia="MS Mincho" w:cs="Arial"/>
          <w:lang w:val="en-GB" w:eastAsia="nl-NL"/>
        </w:rPr>
        <w:t xml:space="preserve">Look up </w:t>
      </w:r>
      <w:r w:rsidR="000000D8">
        <w:rPr>
          <w:rFonts w:eastAsia="MS Mincho" w:cs="Arial"/>
          <w:lang w:val="en-GB" w:eastAsia="nl-NL"/>
        </w:rPr>
        <w:t xml:space="preserve">any </w:t>
      </w:r>
      <w:r w:rsidR="000000D8" w:rsidRPr="000000D8">
        <w:rPr>
          <w:rFonts w:eastAsia="MS Mincho" w:cs="Arial"/>
          <w:lang w:val="en-GB" w:eastAsia="nl-NL"/>
        </w:rPr>
        <w:t xml:space="preserve">information you do not know. 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BA38AE9" w:rsidR="007D337C" w:rsidRDefault="00291D8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Time Capsule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17DF201C" w14:textId="1F25433D" w:rsidR="00EE1D48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Two surfers recently discovered a strange metal tube on a beach in Ireland. </w:t>
      </w:r>
    </w:p>
    <w:p w14:paraId="739150BA" w14:textId="77777777" w:rsidR="00EE1D48" w:rsidRPr="00590C07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35D21538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590C07">
        <w:rPr>
          <w:rFonts w:eastAsia="Times New Roman"/>
        </w:rPr>
        <w:t xml:space="preserve">Read about it </w:t>
      </w:r>
      <w:hyperlink r:id="rId9" w:history="1">
        <w:r w:rsidR="00D361F8" w:rsidRPr="00590C07">
          <w:rPr>
            <w:rStyle w:val="Hyperlink"/>
            <w:rFonts w:eastAsia="Times New Roman"/>
          </w:rPr>
          <w:t>here</w:t>
        </w:r>
      </w:hyperlink>
      <w:r w:rsidR="00D361F8" w:rsidRPr="00590C07">
        <w:rPr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7B8A311" w14:textId="77777777" w:rsidR="007C4052" w:rsidRDefault="007C4052">
      <w:pPr>
        <w:spacing w:after="0" w:line="240" w:lineRule="auto"/>
        <w:rPr>
          <w:rFonts w:cs="Arial"/>
          <w:u w:val="single"/>
          <w:lang w:val="en-GB"/>
        </w:rPr>
      </w:pPr>
    </w:p>
    <w:p w14:paraId="11FAFD29" w14:textId="45E57CF4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2982CE55" w14:textId="21547335" w:rsidR="009F72E4" w:rsidRDefault="00135127" w:rsidP="007C4052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</w:t>
      </w:r>
      <w:r w:rsidR="00215B76" w:rsidRPr="00552895">
        <w:rPr>
          <w:rFonts w:cs="Arial"/>
          <w:lang w:val="en-GB"/>
        </w:rPr>
        <w:t xml:space="preserve">For each definition, find the word or expression it describes in </w:t>
      </w:r>
      <w:r w:rsidR="00215B76">
        <w:rPr>
          <w:rFonts w:cs="Arial"/>
          <w:lang w:val="en-GB"/>
        </w:rPr>
        <w:t xml:space="preserve">the text </w:t>
      </w:r>
      <w:r w:rsidR="00215B76" w:rsidRPr="00552895">
        <w:rPr>
          <w:rFonts w:cs="Arial"/>
          <w:lang w:val="en-GB"/>
        </w:rPr>
        <w:t>and write it down.</w:t>
      </w:r>
    </w:p>
    <w:p w14:paraId="46703899" w14:textId="62FFA9FF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hollow object shaped like a pipe</w:t>
      </w:r>
      <w:r w:rsidRPr="009763DD">
        <w:rPr>
          <w:lang w:val="en-GB"/>
        </w:rPr>
        <w:tab/>
      </w:r>
    </w:p>
    <w:p w14:paraId="5A381262" w14:textId="49117415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ship designed to clear a passage through ice</w:t>
      </w:r>
      <w:r w:rsidRPr="009763DD">
        <w:rPr>
          <w:lang w:val="en-GB"/>
        </w:rPr>
        <w:tab/>
      </w:r>
    </w:p>
    <w:p w14:paraId="34261A69" w14:textId="4888F450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not likely to happen</w:t>
      </w:r>
      <w:r w:rsidRPr="009763DD">
        <w:rPr>
          <w:lang w:val="en-GB"/>
        </w:rPr>
        <w:tab/>
      </w:r>
    </w:p>
    <w:p w14:paraId="34CFFBB2" w14:textId="22EBBB9B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hiding</w:t>
      </w:r>
      <w:r w:rsidRPr="009763DD">
        <w:rPr>
          <w:lang w:val="en-GB"/>
        </w:rPr>
        <w:tab/>
      </w:r>
    </w:p>
    <w:p w14:paraId="29F7B56E" w14:textId="30E3817F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container filled with things from the present time and meant to be opened by people at some time in the future</w:t>
      </w:r>
      <w:r w:rsidRPr="009763DD">
        <w:rPr>
          <w:lang w:val="en-GB"/>
        </w:rPr>
        <w:tab/>
      </w:r>
    </w:p>
    <w:p w14:paraId="1EF807AB" w14:textId="524EB786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 xml:space="preserve">the group of people who operate a ship </w:t>
      </w:r>
      <w:r w:rsidRPr="009763DD">
        <w:rPr>
          <w:lang w:val="en-GB"/>
        </w:rPr>
        <w:tab/>
      </w:r>
    </w:p>
    <w:p w14:paraId="2C4AE245" w14:textId="792D1A16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people travelling to places where no one has ever been in order to find out what is there</w:t>
      </w:r>
      <w:r w:rsidRPr="009763DD">
        <w:rPr>
          <w:lang w:val="en-GB"/>
        </w:rPr>
        <w:tab/>
      </w:r>
    </w:p>
    <w:p w14:paraId="4FD73EEB" w14:textId="63DB8FEB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little bit less ice-cold</w:t>
      </w:r>
      <w:r w:rsidRPr="009763DD">
        <w:rPr>
          <w:lang w:val="en-GB"/>
        </w:rPr>
        <w:tab/>
      </w:r>
    </w:p>
    <w:p w14:paraId="0F958CA6" w14:textId="72F6099C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an action that is done to protect against possible danger or trouble</w:t>
      </w:r>
      <w:r w:rsidRPr="009763DD">
        <w:rPr>
          <w:lang w:val="en-GB"/>
        </w:rPr>
        <w:tab/>
      </w:r>
    </w:p>
    <w:p w14:paraId="77417685" w14:textId="59497ABA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small thing that is put in the opening of a bottle to close it</w:t>
      </w:r>
      <w:r w:rsidRPr="009763DD">
        <w:rPr>
          <w:lang w:val="en-GB"/>
        </w:rPr>
        <w:tab/>
      </w:r>
    </w:p>
    <w:p w14:paraId="256CD1B1" w14:textId="712FFEA9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group of objects brought together in one place</w:t>
      </w:r>
      <w:r w:rsidRPr="009763DD">
        <w:rPr>
          <w:lang w:val="en-GB"/>
        </w:rPr>
        <w:tab/>
      </w:r>
    </w:p>
    <w:p w14:paraId="5AB53310" w14:textId="6E3B3A14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the activity of searching for information about something</w:t>
      </w:r>
      <w:r w:rsidRPr="009763DD">
        <w:rPr>
          <w:lang w:val="en-GB"/>
        </w:rPr>
        <w:tab/>
      </w:r>
    </w:p>
    <w:p w14:paraId="7474DCC1" w14:textId="53B1FCC7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to change from ice or snow into water</w:t>
      </w:r>
      <w:r w:rsidRPr="009763DD">
        <w:rPr>
          <w:lang w:val="en-GB"/>
        </w:rPr>
        <w:tab/>
      </w:r>
    </w:p>
    <w:p w14:paraId="4245C030" w14:textId="5541ADB6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a situation when people have become friends though you wouldn’t have expected it</w:t>
      </w:r>
      <w:r w:rsidRPr="009763DD">
        <w:rPr>
          <w:lang w:val="en-GB"/>
        </w:rPr>
        <w:tab/>
      </w:r>
    </w:p>
    <w:p w14:paraId="08EAD6D2" w14:textId="4DABDCC7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>rules that limit or control situations</w:t>
      </w:r>
      <w:r w:rsidRPr="009763DD">
        <w:rPr>
          <w:lang w:val="en-GB"/>
        </w:rPr>
        <w:tab/>
      </w:r>
    </w:p>
    <w:p w14:paraId="343FE08D" w14:textId="24B1A24B" w:rsidR="009763DD" w:rsidRPr="009763DD" w:rsidRDefault="009763DD" w:rsidP="009763DD">
      <w:pPr>
        <w:pStyle w:val="Lijstalinea"/>
        <w:numPr>
          <w:ilvl w:val="0"/>
          <w:numId w:val="28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9763DD">
        <w:rPr>
          <w:lang w:val="en-GB"/>
        </w:rPr>
        <w:t xml:space="preserve">to change words from one language into another language </w:t>
      </w:r>
      <w:r w:rsidRPr="009763DD">
        <w:rPr>
          <w:lang w:val="en-GB"/>
        </w:rPr>
        <w:tab/>
      </w:r>
    </w:p>
    <w:p w14:paraId="71D63FD9" w14:textId="77777777" w:rsidR="003E3665" w:rsidRDefault="003E3665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2255D520" w14:textId="112EAD30" w:rsidR="00EE1D48" w:rsidRPr="00EE1D48" w:rsidRDefault="00EE1D48" w:rsidP="00EE1D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Where did the capsule start its journey?</w:t>
      </w:r>
    </w:p>
    <w:p w14:paraId="51DDF4EE" w14:textId="1C0285C3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At County Donegal.</w:t>
      </w:r>
    </w:p>
    <w:p w14:paraId="4B0A332A" w14:textId="3E6AA32B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At the North Pole.</w:t>
      </w:r>
    </w:p>
    <w:p w14:paraId="6159B0E4" w14:textId="02743039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In the Russian Sea.</w:t>
      </w:r>
    </w:p>
    <w:p w14:paraId="48E4047A" w14:textId="517EA45C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Near Saint Petersburg.</w:t>
      </w:r>
    </w:p>
    <w:p w14:paraId="6E8C9A81" w14:textId="77777777" w:rsidR="00EE1D48" w:rsidRDefault="00EE1D48" w:rsidP="00EE1D48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23102D11" w14:textId="6B3FFF36" w:rsidR="00EE1D48" w:rsidRPr="00EE1D48" w:rsidRDefault="00EE1D48" w:rsidP="00EE1D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 xml:space="preserve">When was the found capsule left behind? </w:t>
      </w:r>
    </w:p>
    <w:p w14:paraId="3E9DB5B9" w14:textId="0415C04B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At the outbreak of the Covid-19 pandemic.</w:t>
      </w:r>
    </w:p>
    <w:p w14:paraId="43515E29" w14:textId="575C1EC8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Fifty years ago.</w:t>
      </w:r>
    </w:p>
    <w:p w14:paraId="23963093" w14:textId="7FED8D8C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In 2018.</w:t>
      </w:r>
    </w:p>
    <w:p w14:paraId="53D23D89" w14:textId="717A67D0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Thirty years ago.</w:t>
      </w:r>
    </w:p>
    <w:p w14:paraId="438F8B35" w14:textId="77777777" w:rsidR="00EE1D48" w:rsidRDefault="00EE1D48" w:rsidP="00EE1D48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74DC534E" w14:textId="5AA0F0BA" w:rsidR="00EE1D48" w:rsidRPr="00EE1D48" w:rsidRDefault="00EE1D48" w:rsidP="00EE1D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Why was Sveta shocked when she heard the capsule had been found?</w:t>
      </w:r>
    </w:p>
    <w:p w14:paraId="4374DC7C" w14:textId="34D88531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Her letter in the caspule contains some embarrassing private stuff.</w:t>
      </w:r>
    </w:p>
    <w:p w14:paraId="753B5257" w14:textId="58C753E9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 xml:space="preserve">Inside the capsule are all the ingredients </w:t>
      </w:r>
      <w:r w:rsidR="00242FA3">
        <w:rPr>
          <w:rFonts w:eastAsia="MS Mincho" w:cs="Arial"/>
          <w:lang w:val="en-GB"/>
        </w:rPr>
        <w:t>for</w:t>
      </w:r>
      <w:bookmarkStart w:id="0" w:name="_GoBack"/>
      <w:bookmarkEnd w:id="0"/>
      <w:r w:rsidRPr="00EE1D48">
        <w:rPr>
          <w:rFonts w:eastAsia="MS Mincho" w:cs="Arial"/>
          <w:lang w:val="en-GB"/>
        </w:rPr>
        <w:t xml:space="preserve"> a secret Cold War project.</w:t>
      </w:r>
    </w:p>
    <w:p w14:paraId="7FD2D6E0" w14:textId="6A13DD86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It shows that the Arctic ice is melting very fast.</w:t>
      </w:r>
    </w:p>
    <w:p w14:paraId="568A5891" w14:textId="46B6B393" w:rsidR="00EE1D48" w:rsidRPr="00EE1D48" w:rsidRDefault="00EE1D48" w:rsidP="00EE1D48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EE1D48">
        <w:rPr>
          <w:rFonts w:eastAsia="MS Mincho" w:cs="Arial"/>
          <w:lang w:val="en-GB"/>
        </w:rPr>
        <w:t>No one was supposed to find the capsule ever.</w:t>
      </w:r>
    </w:p>
    <w:p w14:paraId="63DF5DE4" w14:textId="77777777" w:rsidR="00394C7C" w:rsidRPr="00AA1523" w:rsidRDefault="00394C7C" w:rsidP="002D3D21">
      <w:pPr>
        <w:spacing w:after="0"/>
        <w:rPr>
          <w:rFonts w:cs="Arial"/>
          <w:lang w:val="en-GB"/>
        </w:rPr>
      </w:pPr>
    </w:p>
    <w:sectPr w:rsidR="00394C7C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F17F77" w:rsidRDefault="00F17F77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F17F77" w:rsidRDefault="00F17F77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D8731AF" w:rsidR="00F17F77" w:rsidRPr="0074604C" w:rsidRDefault="00F17F77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50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F17F77" w:rsidRPr="0074604C" w:rsidRDefault="00F17F77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F17F77" w:rsidRPr="00A34070" w:rsidRDefault="00F17F77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F17F77" w:rsidRDefault="00F17F77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F17F77" w:rsidRDefault="00F17F77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F17F77" w:rsidRDefault="00F17F77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F17F77" w:rsidRDefault="00F17F7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403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23"/>
  </w:num>
  <w:num w:numId="4">
    <w:abstractNumId w:val="3"/>
  </w:num>
  <w:num w:numId="5">
    <w:abstractNumId w:val="0"/>
  </w:num>
  <w:num w:numId="6">
    <w:abstractNumId w:val="26"/>
  </w:num>
  <w:num w:numId="7">
    <w:abstractNumId w:val="17"/>
  </w:num>
  <w:num w:numId="8">
    <w:abstractNumId w:val="27"/>
  </w:num>
  <w:num w:numId="9">
    <w:abstractNumId w:val="18"/>
  </w:num>
  <w:num w:numId="10">
    <w:abstractNumId w:val="5"/>
  </w:num>
  <w:num w:numId="11">
    <w:abstractNumId w:val="16"/>
  </w:num>
  <w:num w:numId="12">
    <w:abstractNumId w:val="6"/>
  </w:num>
  <w:num w:numId="13">
    <w:abstractNumId w:val="10"/>
  </w:num>
  <w:num w:numId="14">
    <w:abstractNumId w:val="21"/>
  </w:num>
  <w:num w:numId="15">
    <w:abstractNumId w:val="15"/>
  </w:num>
  <w:num w:numId="16">
    <w:abstractNumId w:val="9"/>
  </w:num>
  <w:num w:numId="17">
    <w:abstractNumId w:val="4"/>
  </w:num>
  <w:num w:numId="18">
    <w:abstractNumId w:val="14"/>
  </w:num>
  <w:num w:numId="19">
    <w:abstractNumId w:val="1"/>
  </w:num>
  <w:num w:numId="20">
    <w:abstractNumId w:val="22"/>
  </w:num>
  <w:num w:numId="21">
    <w:abstractNumId w:val="8"/>
  </w:num>
  <w:num w:numId="22">
    <w:abstractNumId w:val="11"/>
  </w:num>
  <w:num w:numId="23">
    <w:abstractNumId w:val="25"/>
  </w:num>
  <w:num w:numId="24">
    <w:abstractNumId w:val="12"/>
  </w:num>
  <w:num w:numId="25">
    <w:abstractNumId w:val="20"/>
  </w:num>
  <w:num w:numId="26">
    <w:abstractNumId w:val="2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FA3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C77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m/news/amp/world-europe-54808196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5F716-D038-3043-A108-C055BA832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401</TotalTime>
  <Pages>2</Pages>
  <Words>464</Words>
  <Characters>2556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3014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116</cp:revision>
  <cp:lastPrinted>2013-09-27T09:37:00Z</cp:lastPrinted>
  <dcterms:created xsi:type="dcterms:W3CDTF">2016-10-06T15:58:00Z</dcterms:created>
  <dcterms:modified xsi:type="dcterms:W3CDTF">2020-12-04T11:54:00Z</dcterms:modified>
</cp:coreProperties>
</file>