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356951B2" w:rsidR="002A1887" w:rsidRPr="007F4F7D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F42212" w:rsidRPr="00F42212">
        <w:rPr>
          <w:rFonts w:cs="Arial"/>
          <w:b/>
          <w:sz w:val="28"/>
          <w:szCs w:val="28"/>
          <w:lang w:val="en-GB"/>
        </w:rPr>
        <w:t>Water</w:t>
      </w:r>
      <w:r w:rsidR="00CE7C5C">
        <w:rPr>
          <w:rFonts w:cs="Arial"/>
          <w:b/>
          <w:sz w:val="28"/>
          <w:szCs w:val="28"/>
          <w:lang w:val="en-GB"/>
        </w:rPr>
        <w:t xml:space="preserve"> Wi</w:t>
      </w:r>
      <w:r w:rsidR="00F42212" w:rsidRPr="00F42212">
        <w:rPr>
          <w:rFonts w:cs="Arial"/>
          <w:b/>
          <w:sz w:val="28"/>
          <w:szCs w:val="28"/>
          <w:lang w:val="en-GB"/>
        </w:rPr>
        <w:t>s</w:t>
      </w:r>
      <w:r w:rsidR="00CE7C5C">
        <w:rPr>
          <w:rFonts w:cs="Arial"/>
          <w:b/>
          <w:sz w:val="28"/>
          <w:szCs w:val="28"/>
          <w:lang w:val="en-GB"/>
        </w:rPr>
        <w:t>e</w:t>
      </w: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04036F3A" w14:textId="40396DC5" w:rsidR="00F97513" w:rsidRPr="00AA1523" w:rsidRDefault="00940BF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>
        <w:rPr>
          <w:rFonts w:eastAsia="Times New Roman"/>
        </w:rPr>
        <w:t>De aanhoudende droogte in combinatie met de bijzondere situatie waarin we ons bevinden heeft ook Engeland gevolgen voor de beschikbaarheid van water. De tekst geeft een situatieschets.</w:t>
      </w:r>
    </w:p>
    <w:p w14:paraId="51E9D44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ERK-niveau</w:t>
      </w:r>
    </w:p>
    <w:p w14:paraId="622E833B" w14:textId="190ED942" w:rsidR="002A1887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Lezen B1 – </w:t>
      </w:r>
      <w:r w:rsidR="00CB43FC">
        <w:rPr>
          <w:rFonts w:eastAsia="MS Mincho" w:cs="Arial"/>
          <w:i/>
          <w:sz w:val="21"/>
          <w:szCs w:val="21"/>
        </w:rPr>
        <w:t>Lezen om informatie op te doen</w:t>
      </w:r>
      <w:r w:rsidR="002A1887">
        <w:rPr>
          <w:rFonts w:eastAsia="MS Mincho" w:cs="Arial"/>
          <w:i/>
          <w:sz w:val="21"/>
          <w:szCs w:val="21"/>
        </w:rPr>
        <w:t xml:space="preserve">: </w:t>
      </w:r>
      <w:r w:rsidR="00CB43FC" w:rsidRPr="00CB43FC">
        <w:rPr>
          <w:rFonts w:eastAsia="MS Mincho" w:cs="Arial"/>
          <w:i/>
          <w:sz w:val="21"/>
          <w:szCs w:val="21"/>
        </w:rPr>
        <w:t>Kan belangrijke feitelijke informatie begrijpen in korte verslagen en artikelen</w:t>
      </w:r>
      <w:r w:rsidR="00CB43FC">
        <w:rPr>
          <w:rFonts w:eastAsia="MS Mincho" w:cs="Arial"/>
          <w:i/>
          <w:sz w:val="21"/>
          <w:szCs w:val="21"/>
        </w:rPr>
        <w:t>. (</w:t>
      </w:r>
      <w:r w:rsidR="00CB43FC" w:rsidRPr="00CB43FC">
        <w:rPr>
          <w:rFonts w:eastAsia="MS Mincho" w:cs="Arial"/>
          <w:i/>
          <w:sz w:val="21"/>
          <w:szCs w:val="21"/>
        </w:rPr>
        <w:t xml:space="preserve">LEB1-3a </w:t>
      </w:r>
      <w:r w:rsidR="00CB43FC">
        <w:rPr>
          <w:rFonts w:eastAsia="MS Mincho" w:cs="Arial"/>
          <w:i/>
          <w:sz w:val="21"/>
          <w:szCs w:val="21"/>
        </w:rPr>
        <w:t>)</w:t>
      </w:r>
    </w:p>
    <w:p w14:paraId="09167D42" w14:textId="6550CCBC" w:rsidR="00F97513" w:rsidRPr="00AA152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Leesstrategieën - </w:t>
      </w:r>
      <w:r w:rsidRPr="00AA152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AA1523">
        <w:rPr>
          <w:rFonts w:cs="Arial"/>
          <w:b/>
          <w:sz w:val="21"/>
          <w:szCs w:val="21"/>
          <w:lang w:val="en-GB"/>
        </w:rPr>
        <w:t>Intro</w:t>
      </w:r>
    </w:p>
    <w:p w14:paraId="77BD9363" w14:textId="47355E0D" w:rsidR="002A1887" w:rsidRDefault="00940BF2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Fonts w:eastAsia="Times New Roman"/>
        </w:rPr>
        <w:t>Water shortage is an increasingly serious problem. It has started to pop up in the news more often.</w:t>
      </w:r>
    </w:p>
    <w:p w14:paraId="0A9CE765" w14:textId="77777777" w:rsidR="007D0957" w:rsidRDefault="007D095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AA1523" w:rsidRDefault="0066503C" w:rsidP="00D52432">
      <w:pPr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assignment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write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down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answers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English.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may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use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English-language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Internet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sources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to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help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you.</w:t>
      </w:r>
    </w:p>
    <w:p w14:paraId="75793E3F" w14:textId="073B3C6F" w:rsidR="008A21CE" w:rsidRPr="00AA1523" w:rsidRDefault="0066503C" w:rsidP="00C34989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AA1523">
        <w:rPr>
          <w:rFonts w:eastAsia="MS Mincho" w:cs="Arial"/>
          <w:lang w:val="en-GB" w:eastAsia="nl-NL"/>
        </w:rPr>
        <w:t>a</w:t>
      </w:r>
      <w:r w:rsidRPr="00AA1523">
        <w:rPr>
          <w:rFonts w:eastAsia="MS Mincho" w:cs="Arial"/>
          <w:lang w:val="en-GB" w:eastAsia="nl-NL"/>
        </w:rPr>
        <w:tab/>
      </w:r>
      <w:r w:rsidR="00940BF2">
        <w:rPr>
          <w:rFonts w:eastAsiaTheme="minorEastAsia"/>
          <w:lang w:val="en-US" w:eastAsia="nl-NL"/>
        </w:rPr>
        <w:t>Make a list of words related to water</w:t>
      </w:r>
      <w:r w:rsidR="00C34989">
        <w:rPr>
          <w:rFonts w:eastAsia="Times New Roman"/>
        </w:rPr>
        <w:t>.</w:t>
      </w:r>
    </w:p>
    <w:p w14:paraId="4D4892F0" w14:textId="7687020E" w:rsidR="00C34989" w:rsidRDefault="0066503C" w:rsidP="00D52432">
      <w:pPr>
        <w:spacing w:after="0" w:line="240" w:lineRule="auto"/>
        <w:ind w:left="567" w:hanging="567"/>
        <w:rPr>
          <w:rFonts w:eastAsia="Times New Roman"/>
        </w:rPr>
      </w:pPr>
      <w:r w:rsidRPr="00AA1523">
        <w:rPr>
          <w:rFonts w:cs="Arial"/>
          <w:lang w:val="en-GB"/>
        </w:rPr>
        <w:t>b</w:t>
      </w:r>
      <w:r w:rsidRPr="00AA1523">
        <w:rPr>
          <w:rFonts w:cs="Arial"/>
          <w:lang w:val="en-GB"/>
        </w:rPr>
        <w:tab/>
      </w:r>
      <w:r w:rsidR="00940BF2">
        <w:rPr>
          <w:rFonts w:eastAsia="Times New Roman"/>
        </w:rPr>
        <w:t xml:space="preserve">The </w:t>
      </w:r>
      <w:r w:rsidR="00940BF2" w:rsidRPr="009062A3">
        <w:rPr>
          <w:rFonts w:eastAsia="Times New Roman"/>
          <w:bCs/>
        </w:rPr>
        <w:t>Midlands</w:t>
      </w:r>
      <w:r w:rsidR="00940BF2" w:rsidRPr="009062A3">
        <w:rPr>
          <w:rFonts w:eastAsia="Times New Roman"/>
        </w:rPr>
        <w:t xml:space="preserve"> </w:t>
      </w:r>
      <w:r w:rsidR="00940BF2">
        <w:rPr>
          <w:rFonts w:eastAsia="Times New Roman"/>
        </w:rPr>
        <w:t>is a part of England. It is made up of two regions: the West Midlands and East Midlands. Find these regions on a map. Make a print or screenshot and mark the Midlands on it</w:t>
      </w:r>
      <w:r w:rsidR="00C34989">
        <w:rPr>
          <w:rFonts w:eastAsia="Times New Roman"/>
        </w:rPr>
        <w:t>.</w:t>
      </w:r>
    </w:p>
    <w:p w14:paraId="65805591" w14:textId="77777777" w:rsidR="00026B24" w:rsidRDefault="00026B24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36C05FE" w:rsidR="007D337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 w:rsidRPr="00F42212">
        <w:rPr>
          <w:rFonts w:cs="Arial"/>
          <w:b/>
          <w:sz w:val="28"/>
          <w:szCs w:val="28"/>
          <w:lang w:val="en-GB"/>
        </w:rPr>
        <w:t>Water</w:t>
      </w:r>
      <w:r>
        <w:rPr>
          <w:rFonts w:cs="Arial"/>
          <w:b/>
          <w:sz w:val="28"/>
          <w:szCs w:val="28"/>
          <w:lang w:val="en-GB"/>
        </w:rPr>
        <w:t xml:space="preserve"> Wi</w:t>
      </w:r>
      <w:r w:rsidRPr="00F42212">
        <w:rPr>
          <w:rFonts w:cs="Arial"/>
          <w:b/>
          <w:sz w:val="28"/>
          <w:szCs w:val="28"/>
          <w:lang w:val="en-GB"/>
        </w:rPr>
        <w:t>s</w:t>
      </w:r>
      <w:r>
        <w:rPr>
          <w:rFonts w:cs="Arial"/>
          <w:b/>
          <w:sz w:val="28"/>
          <w:szCs w:val="28"/>
          <w:lang w:val="en-GB"/>
        </w:rPr>
        <w:t>e</w:t>
      </w:r>
    </w:p>
    <w:p w14:paraId="22DFE8E1" w14:textId="77777777" w:rsidR="00CE7C5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The </w:t>
      </w:r>
      <w:r w:rsidRPr="00CE7C5C">
        <w:rPr>
          <w:rFonts w:eastAsia="Times New Roman"/>
          <w:bCs/>
        </w:rPr>
        <w:t>Midlands</w:t>
      </w:r>
      <w:r>
        <w:rPr>
          <w:rFonts w:eastAsia="Times New Roman"/>
        </w:rPr>
        <w:t xml:space="preserve"> is the central part of England. These days, people living in the Midlands are struggling with a shortage of water.</w:t>
      </w:r>
    </w:p>
    <w:p w14:paraId="2A13B22F" w14:textId="77777777" w:rsidR="00CE7C5C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5A772DEB" w:rsidR="00B25B81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all about it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1FAFD29" w14:textId="77777777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 2</w:t>
      </w:r>
    </w:p>
    <w:p w14:paraId="08ADC975" w14:textId="0140873A" w:rsidR="00EE3097" w:rsidRPr="00B25B81" w:rsidRDefault="00135127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350B01" w:rsidRPr="00350B01" w14:paraId="6C21001D" w14:textId="77777777" w:rsidTr="00350B01">
        <w:tc>
          <w:tcPr>
            <w:tcW w:w="2802" w:type="dxa"/>
          </w:tcPr>
          <w:p w14:paraId="4B0F9B42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demand</w:t>
            </w:r>
          </w:p>
        </w:tc>
        <w:tc>
          <w:tcPr>
            <w:tcW w:w="6662" w:type="dxa"/>
          </w:tcPr>
          <w:p w14:paraId="30C40C84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drops of water from clouds</w:t>
            </w:r>
          </w:p>
        </w:tc>
      </w:tr>
      <w:tr w:rsidR="00350B01" w:rsidRPr="00350B01" w14:paraId="51AA5EB8" w14:textId="77777777" w:rsidTr="00350B01">
        <w:tc>
          <w:tcPr>
            <w:tcW w:w="2802" w:type="dxa"/>
          </w:tcPr>
          <w:p w14:paraId="490E4269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surge</w:t>
            </w:r>
          </w:p>
        </w:tc>
        <w:tc>
          <w:tcPr>
            <w:tcW w:w="6662" w:type="dxa"/>
          </w:tcPr>
          <w:p w14:paraId="431682F2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a force that makes a flow of water strong or weak</w:t>
            </w:r>
          </w:p>
        </w:tc>
      </w:tr>
      <w:tr w:rsidR="00350B01" w:rsidRPr="00350B01" w14:paraId="15DBDD3B" w14:textId="77777777" w:rsidTr="00350B01">
        <w:tc>
          <w:tcPr>
            <w:tcW w:w="2802" w:type="dxa"/>
          </w:tcPr>
          <w:p w14:paraId="1000ACC3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supplier</w:t>
            </w:r>
          </w:p>
        </w:tc>
        <w:tc>
          <w:tcPr>
            <w:tcW w:w="6662" w:type="dxa"/>
          </w:tcPr>
          <w:p w14:paraId="04F0683F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have difficulties doing or using something</w:t>
            </w:r>
          </w:p>
        </w:tc>
      </w:tr>
      <w:tr w:rsidR="00350B01" w:rsidRPr="00350B01" w14:paraId="26913876" w14:textId="77777777" w:rsidTr="00350B01">
        <w:tc>
          <w:tcPr>
            <w:tcW w:w="2802" w:type="dxa"/>
          </w:tcPr>
          <w:p w14:paraId="2EC2D795" w14:textId="77777777" w:rsidR="00350B01" w:rsidRPr="00350B01" w:rsidRDefault="00350B01" w:rsidP="00350B01">
            <w:pPr>
              <w:pStyle w:val="Lijstalinea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reservoirs</w:t>
            </w:r>
          </w:p>
        </w:tc>
        <w:tc>
          <w:tcPr>
            <w:tcW w:w="6662" w:type="dxa"/>
          </w:tcPr>
          <w:p w14:paraId="03D53CFC" w14:textId="77777777" w:rsidR="00350B01" w:rsidRPr="00350B01" w:rsidRDefault="00350B01" w:rsidP="00350B01">
            <w:pPr>
              <w:pStyle w:val="Lijstaline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increase</w:t>
            </w:r>
          </w:p>
        </w:tc>
      </w:tr>
      <w:tr w:rsidR="00350B01" w:rsidRPr="00350B01" w14:paraId="484A0E21" w14:textId="77777777" w:rsidTr="00350B01">
        <w:tc>
          <w:tcPr>
            <w:tcW w:w="2802" w:type="dxa"/>
          </w:tcPr>
          <w:p w14:paraId="2C2FC117" w14:textId="77777777" w:rsidR="00350B01" w:rsidRPr="00350B01" w:rsidRDefault="00350B01" w:rsidP="00350B01">
            <w:pPr>
              <w:pStyle w:val="Lijstalinea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sprinklers</w:t>
            </w:r>
          </w:p>
        </w:tc>
        <w:tc>
          <w:tcPr>
            <w:tcW w:w="6662" w:type="dxa"/>
          </w:tcPr>
          <w:p w14:paraId="3F0F4800" w14:textId="77777777" w:rsidR="00350B01" w:rsidRPr="00350B01" w:rsidRDefault="00350B01" w:rsidP="00350B01">
            <w:pPr>
              <w:pStyle w:val="Lijstaline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i/>
                <w:sz w:val="22"/>
                <w:szCs w:val="22"/>
              </w:rPr>
              <w:t>kraan</w:t>
            </w:r>
          </w:p>
        </w:tc>
      </w:tr>
      <w:tr w:rsidR="00350B01" w:rsidRPr="00350B01" w14:paraId="46279E0E" w14:textId="77777777" w:rsidTr="00350B01">
        <w:tc>
          <w:tcPr>
            <w:tcW w:w="2802" w:type="dxa"/>
          </w:tcPr>
          <w:p w14:paraId="5C0CD191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water pressure</w:t>
            </w:r>
          </w:p>
        </w:tc>
        <w:tc>
          <w:tcPr>
            <w:tcW w:w="6662" w:type="dxa"/>
          </w:tcPr>
          <w:p w14:paraId="72D08FC0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a little object with many small holes that is used to spray water on plants or soil</w:t>
            </w:r>
          </w:p>
        </w:tc>
      </w:tr>
      <w:tr w:rsidR="00350B01" w:rsidRPr="00350B01" w14:paraId="7E89FFB8" w14:textId="77777777" w:rsidTr="00350B01">
        <w:tc>
          <w:tcPr>
            <w:tcW w:w="2802" w:type="dxa"/>
          </w:tcPr>
          <w:p w14:paraId="78E748BD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rainfall</w:t>
            </w:r>
          </w:p>
        </w:tc>
        <w:tc>
          <w:tcPr>
            <w:tcW w:w="6662" w:type="dxa"/>
          </w:tcPr>
          <w:p w14:paraId="5BDE69B4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 xml:space="preserve">a person or company that supplies goods or services </w:t>
            </w:r>
          </w:p>
        </w:tc>
      </w:tr>
      <w:tr w:rsidR="00350B01" w:rsidRPr="00350B01" w14:paraId="3F4340C5" w14:textId="77777777" w:rsidTr="00350B01">
        <w:tc>
          <w:tcPr>
            <w:tcW w:w="2802" w:type="dxa"/>
          </w:tcPr>
          <w:p w14:paraId="0F24342D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spokesman</w:t>
            </w:r>
          </w:p>
        </w:tc>
        <w:tc>
          <w:tcPr>
            <w:tcW w:w="6662" w:type="dxa"/>
          </w:tcPr>
          <w:p w14:paraId="7AF25F69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a sudden, large increase</w:t>
            </w:r>
          </w:p>
        </w:tc>
      </w:tr>
      <w:tr w:rsidR="00350B01" w:rsidRPr="00350B01" w14:paraId="198CC7FA" w14:textId="77777777" w:rsidTr="00350B01">
        <w:tc>
          <w:tcPr>
            <w:tcW w:w="2802" w:type="dxa"/>
          </w:tcPr>
          <w:p w14:paraId="1218A8B3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ramp up</w:t>
            </w:r>
          </w:p>
        </w:tc>
        <w:tc>
          <w:tcPr>
            <w:tcW w:w="6662" w:type="dxa"/>
          </w:tcPr>
          <w:p w14:paraId="570C9A6A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stop using something</w:t>
            </w:r>
          </w:p>
        </w:tc>
      </w:tr>
      <w:tr w:rsidR="00350B01" w:rsidRPr="00350B01" w14:paraId="057050B0" w14:textId="77777777" w:rsidTr="00350B01">
        <w:tc>
          <w:tcPr>
            <w:tcW w:w="2802" w:type="dxa"/>
          </w:tcPr>
          <w:p w14:paraId="48E071C6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ditch</w:t>
            </w:r>
          </w:p>
        </w:tc>
        <w:tc>
          <w:tcPr>
            <w:tcW w:w="6662" w:type="dxa"/>
          </w:tcPr>
          <w:p w14:paraId="65799C5C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someone who speaks for or represents a company</w:t>
            </w:r>
          </w:p>
        </w:tc>
      </w:tr>
      <w:tr w:rsidR="00350B01" w:rsidRPr="00350B01" w14:paraId="662E13C2" w14:textId="77777777" w:rsidTr="00350B01">
        <w:tc>
          <w:tcPr>
            <w:tcW w:w="2802" w:type="dxa"/>
          </w:tcPr>
          <w:p w14:paraId="40D42C8E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hygiene</w:t>
            </w:r>
          </w:p>
        </w:tc>
        <w:tc>
          <w:tcPr>
            <w:tcW w:w="6662" w:type="dxa"/>
          </w:tcPr>
          <w:p w14:paraId="26BE1B67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special lakes that are used to store a large supply of water for use in cities or other areas</w:t>
            </w:r>
          </w:p>
        </w:tc>
      </w:tr>
      <w:tr w:rsidR="00350B01" w:rsidRPr="00350B01" w14:paraId="288A78BA" w14:textId="77777777" w:rsidTr="00350B01">
        <w:tc>
          <w:tcPr>
            <w:tcW w:w="2802" w:type="dxa"/>
          </w:tcPr>
          <w:p w14:paraId="10B8F569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struggle</w:t>
            </w:r>
          </w:p>
        </w:tc>
        <w:tc>
          <w:tcPr>
            <w:tcW w:w="6662" w:type="dxa"/>
          </w:tcPr>
          <w:p w14:paraId="22AB8142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water in bottles</w:t>
            </w:r>
          </w:p>
        </w:tc>
      </w:tr>
      <w:tr w:rsidR="00350B01" w:rsidRPr="00350B01" w14:paraId="7375FD6C" w14:textId="77777777" w:rsidTr="00350B01">
        <w:tc>
          <w:tcPr>
            <w:tcW w:w="2802" w:type="dxa"/>
          </w:tcPr>
          <w:p w14:paraId="63463070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tap</w:t>
            </w:r>
          </w:p>
        </w:tc>
        <w:tc>
          <w:tcPr>
            <w:tcW w:w="6662" w:type="dxa"/>
          </w:tcPr>
          <w:p w14:paraId="16BD33B9" w14:textId="752570FB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th</w:t>
            </w:r>
            <w:r w:rsidR="004E36EA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e th</w:t>
            </w: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ings that you do to keep yourself and your surroundings clean</w:t>
            </w:r>
          </w:p>
        </w:tc>
      </w:tr>
      <w:tr w:rsidR="00350B01" w:rsidRPr="00350B01" w14:paraId="77D97060" w14:textId="77777777" w:rsidTr="00350B01">
        <w:tc>
          <w:tcPr>
            <w:tcW w:w="2802" w:type="dxa"/>
          </w:tcPr>
          <w:p w14:paraId="10880170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run out of something</w:t>
            </w:r>
          </w:p>
        </w:tc>
        <w:tc>
          <w:tcPr>
            <w:tcW w:w="6662" w:type="dxa"/>
          </w:tcPr>
          <w:p w14:paraId="4CABDA10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the total amount of something which people want to buy and use</w:t>
            </w:r>
          </w:p>
        </w:tc>
      </w:tr>
      <w:tr w:rsidR="00350B01" w:rsidRPr="00350B01" w14:paraId="56CD785C" w14:textId="77777777" w:rsidTr="00350B01">
        <w:tc>
          <w:tcPr>
            <w:tcW w:w="2802" w:type="dxa"/>
          </w:tcPr>
          <w:p w14:paraId="6BB90789" w14:textId="77777777" w:rsidR="00350B01" w:rsidRPr="00350B01" w:rsidRDefault="00350B01" w:rsidP="00350B01">
            <w:pPr>
              <w:pStyle w:val="Lijstalinea"/>
              <w:numPr>
                <w:ilvl w:val="0"/>
                <w:numId w:val="23"/>
              </w:numPr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bottled water</w:t>
            </w:r>
          </w:p>
        </w:tc>
        <w:tc>
          <w:tcPr>
            <w:tcW w:w="6662" w:type="dxa"/>
          </w:tcPr>
          <w:p w14:paraId="34630BEE" w14:textId="77777777" w:rsidR="00350B01" w:rsidRPr="00350B01" w:rsidRDefault="00350B01" w:rsidP="00350B01">
            <w:pPr>
              <w:pStyle w:val="Lijstalinea"/>
              <w:numPr>
                <w:ilvl w:val="0"/>
                <w:numId w:val="24"/>
              </w:numPr>
              <w:ind w:left="317"/>
              <w:contextualSpacing w:val="0"/>
              <w:rPr>
                <w:rStyle w:val="style-scope"/>
                <w:rFonts w:ascii="Calibri" w:eastAsia="Times New Roman" w:hAnsi="Calibri"/>
                <w:sz w:val="22"/>
                <w:szCs w:val="22"/>
              </w:rPr>
            </w:pPr>
            <w:r w:rsidRPr="00350B01">
              <w:rPr>
                <w:rStyle w:val="style-scope"/>
                <w:rFonts w:ascii="Calibri" w:eastAsia="Times New Roman" w:hAnsi="Calibri"/>
                <w:sz w:val="22"/>
                <w:szCs w:val="22"/>
              </w:rPr>
              <w:t>to use up all there is of something</w:t>
            </w:r>
          </w:p>
        </w:tc>
      </w:tr>
    </w:tbl>
    <w:p w14:paraId="351A5AB1" w14:textId="77777777" w:rsidR="00B25B81" w:rsidRDefault="00B25B81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p w14:paraId="5D00D7D2" w14:textId="77777777" w:rsidR="00350B01" w:rsidRDefault="00350B01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</w:t>
      </w:r>
      <w:r w:rsidR="000C4AC2" w:rsidRPr="00AA1523">
        <w:rPr>
          <w:rFonts w:cs="Arial"/>
          <w:u w:val="single"/>
          <w:lang w:val="en-GB"/>
        </w:rPr>
        <w:t xml:space="preserve"> </w:t>
      </w:r>
      <w:r w:rsidRPr="00AA1523">
        <w:rPr>
          <w:rFonts w:cs="Arial"/>
          <w:u w:val="single"/>
          <w:lang w:val="en-GB"/>
        </w:rPr>
        <w:t>3</w:t>
      </w:r>
    </w:p>
    <w:p w14:paraId="24DDFD1B" w14:textId="0F924AD5" w:rsidR="002C06D4" w:rsidRPr="002C06D4" w:rsidRDefault="002C06D4" w:rsidP="002C06D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2C06D4">
        <w:rPr>
          <w:rFonts w:eastAsia="MS Mincho" w:cs="Arial"/>
          <w:lang w:val="en-GB"/>
        </w:rPr>
        <w:t xml:space="preserve">Which extra factors have </w:t>
      </w:r>
      <w:r w:rsidR="00E96923">
        <w:rPr>
          <w:rFonts w:eastAsia="MS Mincho" w:cs="Arial"/>
          <w:lang w:val="en-GB"/>
        </w:rPr>
        <w:t xml:space="preserve">made </w:t>
      </w:r>
      <w:r w:rsidRPr="002C06D4">
        <w:rPr>
          <w:rFonts w:eastAsia="MS Mincho" w:cs="Arial"/>
          <w:lang w:val="en-GB"/>
        </w:rPr>
        <w:t>the water shortage in the Midlands</w:t>
      </w:r>
      <w:r w:rsidR="00E96923">
        <w:rPr>
          <w:rFonts w:eastAsia="MS Mincho" w:cs="Arial"/>
          <w:lang w:val="en-GB"/>
        </w:rPr>
        <w:t xml:space="preserve"> worse</w:t>
      </w:r>
      <w:bookmarkStart w:id="0" w:name="_GoBack"/>
      <w:bookmarkEnd w:id="0"/>
      <w:r w:rsidRPr="002C06D4">
        <w:rPr>
          <w:rFonts w:eastAsia="MS Mincho" w:cs="Arial"/>
          <w:lang w:val="en-GB"/>
        </w:rPr>
        <w:t xml:space="preserve">? </w:t>
      </w:r>
      <w:r>
        <w:rPr>
          <w:rFonts w:eastAsia="MS Mincho" w:cs="Arial"/>
          <w:lang w:val="en-GB"/>
        </w:rPr>
        <w:br/>
      </w:r>
      <w:r w:rsidRPr="002C06D4">
        <w:rPr>
          <w:rFonts w:eastAsia="MS Mincho" w:cs="Arial"/>
          <w:lang w:val="en-GB"/>
        </w:rPr>
        <w:t>Select all the correct answers.</w:t>
      </w:r>
    </w:p>
    <w:p w14:paraId="7343C355" w14:textId="4E6ECE17" w:rsidR="002C06D4" w:rsidRPr="002C06D4" w:rsidRDefault="00F67837" w:rsidP="002C06D4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 w:rsidR="002C06D4"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empty reservoirs</w:t>
      </w:r>
    </w:p>
    <w:p w14:paraId="09A97B82" w14:textId="2DD679C2" w:rsidR="002C06D4" w:rsidRPr="002C06D4" w:rsidRDefault="00F67837" w:rsidP="002C06D4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 w:rsidR="002C06D4"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lockdown</w:t>
      </w:r>
    </w:p>
    <w:p w14:paraId="45F3E5CB" w14:textId="549216BA" w:rsidR="002C06D4" w:rsidRPr="002C06D4" w:rsidRDefault="00F67837" w:rsidP="002C06D4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 w:rsidR="002C06D4"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slow pumps</w:t>
      </w:r>
    </w:p>
    <w:p w14:paraId="38C38619" w14:textId="6224631F" w:rsidR="002C06D4" w:rsidRPr="002C06D4" w:rsidRDefault="00F67837" w:rsidP="002C06D4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 w:rsidR="002C06D4"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surge in demand</w:t>
      </w:r>
    </w:p>
    <w:p w14:paraId="3FFC2F65" w14:textId="4E4DD9E7" w:rsidR="002C06D4" w:rsidRPr="002C06D4" w:rsidRDefault="00F67837" w:rsidP="002C06D4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 w:rsidR="002C06D4"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warm weather</w:t>
      </w:r>
    </w:p>
    <w:p w14:paraId="48B30604" w14:textId="77777777" w:rsidR="002C06D4" w:rsidRPr="002C06D4" w:rsidRDefault="002C06D4" w:rsidP="002C06D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16FA9681" w14:textId="718B65AD" w:rsidR="002C06D4" w:rsidRPr="002C06D4" w:rsidRDefault="00F67837" w:rsidP="002C06D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How many homes in the Midlands have been left without water?</w:t>
      </w:r>
    </w:p>
    <w:p w14:paraId="266C9E8B" w14:textId="08098DA3" w:rsidR="002C06D4" w:rsidRPr="002C06D4" w:rsidRDefault="00F67837" w:rsidP="00F6783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30</w:t>
      </w:r>
    </w:p>
    <w:p w14:paraId="300AFF82" w14:textId="78379985" w:rsidR="002C06D4" w:rsidRPr="002C06D4" w:rsidRDefault="00F67837" w:rsidP="00F6783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5 or 6</w:t>
      </w:r>
    </w:p>
    <w:p w14:paraId="30F8DCDE" w14:textId="041C4267" w:rsidR="002C06D4" w:rsidRPr="002C06D4" w:rsidRDefault="00F67837" w:rsidP="00F6783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About 2000</w:t>
      </w:r>
    </w:p>
    <w:p w14:paraId="563E04CB" w14:textId="6E1F3732" w:rsidR="002C06D4" w:rsidRPr="002C06D4" w:rsidRDefault="00F67837" w:rsidP="00F6783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Almost 85%</w:t>
      </w:r>
    </w:p>
    <w:p w14:paraId="244AB8EA" w14:textId="77777777" w:rsidR="002C06D4" w:rsidRPr="002C06D4" w:rsidRDefault="002C06D4" w:rsidP="002C06D4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61A4A254" w14:textId="4B73A976" w:rsidR="002C06D4" w:rsidRPr="002C06D4" w:rsidRDefault="002C06D4" w:rsidP="002C06D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2C06D4">
        <w:rPr>
          <w:rFonts w:eastAsia="MS Mincho" w:cs="Arial"/>
          <w:lang w:val="en-GB"/>
        </w:rPr>
        <w:t>Why has the Aldi store run out of bottled water?</w:t>
      </w:r>
    </w:p>
    <w:p w14:paraId="03F448A3" w14:textId="6EDA851E" w:rsidR="002C06D4" w:rsidRPr="002C06D4" w:rsidRDefault="00F67837" w:rsidP="00F6783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Everyone is buying it because the water from the tap is not sterilised.</w:t>
      </w:r>
    </w:p>
    <w:p w14:paraId="4D9339B4" w14:textId="3ABFE5AA" w:rsidR="002C06D4" w:rsidRPr="002C06D4" w:rsidRDefault="00F67837" w:rsidP="00F6783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Many people are buying it because no water is coming from the tap.</w:t>
      </w:r>
    </w:p>
    <w:p w14:paraId="241999D7" w14:textId="2403A439" w:rsidR="002C06D4" w:rsidRPr="002C06D4" w:rsidRDefault="00F67837" w:rsidP="00F6783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The supplier does not have enough material to pump the water out.</w:t>
      </w:r>
    </w:p>
    <w:p w14:paraId="052F92B8" w14:textId="7F70C35C" w:rsidR="002C06D4" w:rsidRPr="002C06D4" w:rsidRDefault="00F67837" w:rsidP="00F67837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2C06D4" w:rsidRPr="002C06D4">
        <w:rPr>
          <w:rFonts w:eastAsia="MS Mincho" w:cs="Arial"/>
          <w:lang w:val="en-GB"/>
        </w:rPr>
        <w:t>There is not enough water in the reservoirs to fill the bottles.</w:t>
      </w:r>
    </w:p>
    <w:p w14:paraId="080300CB" w14:textId="77777777" w:rsidR="00450F97" w:rsidRPr="00AA1523" w:rsidRDefault="00450F97" w:rsidP="002D3D21">
      <w:pPr>
        <w:spacing w:after="0"/>
        <w:rPr>
          <w:rFonts w:cs="Arial"/>
          <w:lang w:val="en-GB"/>
        </w:rPr>
      </w:pPr>
    </w:p>
    <w:sectPr w:rsidR="00450F97" w:rsidRPr="00AA1523" w:rsidSect="00AE7341">
      <w:headerReference w:type="default" r:id="rId10"/>
      <w:footerReference w:type="default" r:id="rId11"/>
      <w:pgSz w:w="11906" w:h="16838"/>
      <w:pgMar w:top="1531" w:right="130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2C06D4" w:rsidRDefault="002C06D4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2C06D4" w:rsidRDefault="002C06D4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65857" w14:textId="27FDD848" w:rsidR="002C06D4" w:rsidRPr="0074604C" w:rsidRDefault="002C06D4" w:rsidP="0074604C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2019-2020</w:t>
    </w:r>
  </w:p>
  <w:p w14:paraId="3913392F" w14:textId="77777777" w:rsidR="002C06D4" w:rsidRPr="0074604C" w:rsidRDefault="002C06D4" w:rsidP="001C75F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52818AD" w:rsidR="002C06D4" w:rsidRPr="0074604C" w:rsidRDefault="002C06D4" w:rsidP="0074604C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2C06D4" w:rsidRDefault="002C06D4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2C06D4" w:rsidRDefault="002C06D4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2C06D4" w:rsidRDefault="002C06D4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2C06D4" w:rsidRDefault="002C06D4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BB88F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20"/>
  </w:num>
  <w:num w:numId="4">
    <w:abstractNumId w:val="2"/>
  </w:num>
  <w:num w:numId="5">
    <w:abstractNumId w:val="0"/>
  </w:num>
  <w:num w:numId="6">
    <w:abstractNumId w:val="22"/>
  </w:num>
  <w:num w:numId="7">
    <w:abstractNumId w:val="15"/>
  </w:num>
  <w:num w:numId="8">
    <w:abstractNumId w:val="23"/>
  </w:num>
  <w:num w:numId="9">
    <w:abstractNumId w:val="16"/>
  </w:num>
  <w:num w:numId="10">
    <w:abstractNumId w:val="4"/>
  </w:num>
  <w:num w:numId="11">
    <w:abstractNumId w:val="14"/>
  </w:num>
  <w:num w:numId="12">
    <w:abstractNumId w:val="5"/>
  </w:num>
  <w:num w:numId="13">
    <w:abstractNumId w:val="8"/>
  </w:num>
  <w:num w:numId="14">
    <w:abstractNumId w:val="18"/>
  </w:num>
  <w:num w:numId="15">
    <w:abstractNumId w:val="13"/>
  </w:num>
  <w:num w:numId="16">
    <w:abstractNumId w:val="7"/>
  </w:num>
  <w:num w:numId="17">
    <w:abstractNumId w:val="3"/>
  </w:num>
  <w:num w:numId="18">
    <w:abstractNumId w:val="12"/>
  </w:num>
  <w:num w:numId="19">
    <w:abstractNumId w:val="1"/>
  </w:num>
  <w:num w:numId="20">
    <w:abstractNumId w:val="19"/>
  </w:num>
  <w:num w:numId="21">
    <w:abstractNumId w:val="6"/>
  </w:num>
  <w:num w:numId="22">
    <w:abstractNumId w:val="9"/>
  </w:num>
  <w:num w:numId="23">
    <w:abstractNumId w:val="2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m/news/uk-england-birmingham-52875417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70F97-3CFB-7648-9F1C-59624EFA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321</TotalTime>
  <Pages>2</Pages>
  <Words>526</Words>
  <Characters>2325</Characters>
  <Application>Microsoft Macintosh Word</Application>
  <DocSecurity>0</DocSecurity>
  <Lines>77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2812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91</cp:revision>
  <cp:lastPrinted>2013-09-27T09:37:00Z</cp:lastPrinted>
  <dcterms:created xsi:type="dcterms:W3CDTF">2016-10-06T15:58:00Z</dcterms:created>
  <dcterms:modified xsi:type="dcterms:W3CDTF">2020-06-03T11:11:00Z</dcterms:modified>
</cp:coreProperties>
</file>