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E462A" w14:textId="30028792" w:rsidR="000647EA" w:rsidRPr="00AA1523" w:rsidRDefault="000647EA" w:rsidP="000647EA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B72943" w:rsidRPr="00AA1523">
        <w:rPr>
          <w:rFonts w:cs="Arial"/>
          <w:b/>
          <w:sz w:val="28"/>
          <w:szCs w:val="28"/>
          <w:lang w:val="en-GB"/>
        </w:rPr>
        <w:t xml:space="preserve"> </w:t>
      </w:r>
      <w:r w:rsidR="00036EB4">
        <w:rPr>
          <w:rFonts w:cs="Arial"/>
          <w:b/>
          <w:sz w:val="28"/>
          <w:szCs w:val="28"/>
          <w:lang w:val="en-GB"/>
        </w:rPr>
        <w:t xml:space="preserve">2020 </w:t>
      </w:r>
      <w:r w:rsidR="00EE3097">
        <w:rPr>
          <w:rFonts w:cs="Arial"/>
          <w:b/>
          <w:sz w:val="28"/>
          <w:szCs w:val="28"/>
          <w:lang w:val="en-GB"/>
        </w:rPr>
        <w:t>Olympics</w:t>
      </w:r>
    </w:p>
    <w:p w14:paraId="55220AF2" w14:textId="46E61D65" w:rsidR="00F00EDA" w:rsidRPr="00AA1523" w:rsidRDefault="00F00EDA" w:rsidP="00D52432">
      <w:pPr>
        <w:spacing w:after="0" w:line="240" w:lineRule="auto"/>
        <w:rPr>
          <w:rFonts w:cs="Arial"/>
          <w:b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04036F3A" w14:textId="3AB44C53" w:rsidR="00F97513" w:rsidRPr="00AA1523" w:rsidRDefault="00AD7ADE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>
        <w:rPr>
          <w:rFonts w:eastAsia="Times New Roman"/>
        </w:rPr>
        <w:t>De Olympische Spelen zouden dit jaar in Japan worden gehouden. Het coronavirus heeft roet in het eten gegooid. Hoe gaan sporters daarmee om?</w:t>
      </w:r>
    </w:p>
    <w:p w14:paraId="51E9D44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ERK-niveau</w:t>
      </w:r>
    </w:p>
    <w:p w14:paraId="700696CD" w14:textId="1FEA2916" w:rsidR="00D34B3C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Lezen B1 – </w:t>
      </w:r>
      <w:r w:rsidR="00D34B3C" w:rsidRPr="00AA1523">
        <w:rPr>
          <w:rFonts w:eastAsia="MS Mincho" w:cs="Arial"/>
          <w:i/>
          <w:sz w:val="21"/>
          <w:szCs w:val="21"/>
        </w:rPr>
        <w:t>Lezen om informatie op te doen:</w:t>
      </w:r>
      <w:r w:rsidR="00D34B3C">
        <w:rPr>
          <w:rFonts w:eastAsia="MS Mincho" w:cs="Arial"/>
          <w:i/>
          <w:sz w:val="21"/>
          <w:szCs w:val="21"/>
        </w:rPr>
        <w:t xml:space="preserve"> </w:t>
      </w:r>
      <w:r w:rsidR="00036EB4" w:rsidRPr="00036EB4">
        <w:rPr>
          <w:rFonts w:eastAsia="MS Mincho" w:cs="Arial"/>
          <w:i/>
          <w:sz w:val="21"/>
          <w:szCs w:val="21"/>
        </w:rPr>
        <w:t>Kan hoofdthema en belangrijkste argumenten begrijpen in eenvoudige teksten in tijdschriften, kranten of op internet (B1+).</w:t>
      </w:r>
      <w:r w:rsidR="00036EB4">
        <w:rPr>
          <w:rFonts w:eastAsia="MS Mincho" w:cs="Arial"/>
          <w:i/>
          <w:sz w:val="21"/>
          <w:szCs w:val="21"/>
        </w:rPr>
        <w:t xml:space="preserve"> (LEB1-3d)</w:t>
      </w:r>
    </w:p>
    <w:p w14:paraId="09167D42" w14:textId="6550CCBC" w:rsidR="00F97513" w:rsidRPr="00AA152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AA1523">
        <w:rPr>
          <w:rFonts w:eastAsia="MS Mincho" w:cs="Arial"/>
          <w:sz w:val="21"/>
          <w:szCs w:val="21"/>
        </w:rPr>
        <w:t xml:space="preserve">Leesstrategieën - </w:t>
      </w:r>
      <w:r w:rsidRPr="00AA152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AA1523">
        <w:rPr>
          <w:rFonts w:cs="Arial"/>
          <w:b/>
          <w:sz w:val="21"/>
          <w:szCs w:val="21"/>
          <w:lang w:val="en-GB"/>
        </w:rPr>
        <w:t>Intro</w:t>
      </w:r>
    </w:p>
    <w:p w14:paraId="617EB084" w14:textId="18738E8E" w:rsidR="00AF77B4" w:rsidRPr="00AA1523" w:rsidRDefault="00EE3097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  <w:highlight w:val="yellow"/>
          <w:lang w:val="en-GB"/>
        </w:rPr>
      </w:pPr>
      <w:r>
        <w:rPr>
          <w:rFonts w:eastAsia="Times New Roman"/>
        </w:rPr>
        <w:t xml:space="preserve">The </w:t>
      </w:r>
      <w:r w:rsidRPr="00EE3097">
        <w:rPr>
          <w:rFonts w:eastAsia="Times New Roman"/>
          <w:bCs/>
        </w:rPr>
        <w:t>Olympic</w:t>
      </w:r>
      <w:r w:rsidRPr="00EE3097">
        <w:rPr>
          <w:rFonts w:eastAsia="Times New Roman"/>
        </w:rPr>
        <w:t xml:space="preserve"> </w:t>
      </w:r>
      <w:r w:rsidRPr="00EE3097">
        <w:rPr>
          <w:rFonts w:eastAsia="Times New Roman"/>
          <w:bCs/>
        </w:rPr>
        <w:t>Games</w:t>
      </w:r>
      <w:r w:rsidRPr="00EE3097">
        <w:rPr>
          <w:rFonts w:eastAsia="Times New Roman"/>
        </w:rPr>
        <w:t xml:space="preserve"> </w:t>
      </w:r>
      <w:r w:rsidRPr="00EE3097">
        <w:rPr>
          <w:rFonts w:eastAsia="Times New Roman"/>
          <w:bCs/>
        </w:rPr>
        <w:t>are</w:t>
      </w:r>
      <w:r w:rsidRPr="00EE3097">
        <w:rPr>
          <w:rFonts w:eastAsia="Times New Roman"/>
        </w:rPr>
        <w:t xml:space="preserve"> </w:t>
      </w:r>
      <w:r w:rsidR="00AD7ADE">
        <w:rPr>
          <w:rFonts w:eastAsia="Times New Roman"/>
        </w:rPr>
        <w:t xml:space="preserve">the most important sports competition event of the world. They are </w:t>
      </w:r>
      <w:r w:rsidRPr="00EE3097">
        <w:rPr>
          <w:rFonts w:eastAsia="Times New Roman"/>
          <w:bCs/>
        </w:rPr>
        <w:t>held</w:t>
      </w:r>
      <w:r w:rsidRPr="00EE3097">
        <w:rPr>
          <w:rFonts w:eastAsia="Times New Roman"/>
        </w:rPr>
        <w:t xml:space="preserve"> </w:t>
      </w:r>
      <w:r>
        <w:rPr>
          <w:rFonts w:eastAsia="Times New Roman"/>
        </w:rPr>
        <w:t>every four ye</w:t>
      </w:r>
      <w:r w:rsidR="00AD7ADE">
        <w:rPr>
          <w:rFonts w:eastAsia="Times New Roman"/>
        </w:rPr>
        <w:t>ars.</w:t>
      </w: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AA1523">
        <w:rPr>
          <w:rFonts w:cs="Arial"/>
          <w:u w:val="single"/>
          <w:lang w:val="en-GB"/>
        </w:rPr>
        <w:t>Assignment 1</w:t>
      </w:r>
    </w:p>
    <w:p w14:paraId="3B872376" w14:textId="527FAFD7" w:rsidR="0066503C" w:rsidRPr="00AA1523" w:rsidRDefault="0066503C" w:rsidP="00D52432">
      <w:pPr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assignment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and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write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down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the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answers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English.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may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use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English-language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Internet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sources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to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help</w:t>
      </w:r>
      <w:r w:rsidR="000C4AC2" w:rsidRPr="00AA1523">
        <w:rPr>
          <w:rFonts w:cs="Arial"/>
          <w:lang w:val="en-GB"/>
        </w:rPr>
        <w:t xml:space="preserve"> </w:t>
      </w:r>
      <w:r w:rsidRPr="00AA1523">
        <w:rPr>
          <w:rFonts w:cs="Arial"/>
          <w:lang w:val="en-GB"/>
        </w:rPr>
        <w:t>you.</w:t>
      </w:r>
    </w:p>
    <w:p w14:paraId="75793E3F" w14:textId="2EB5B07F" w:rsidR="008A21CE" w:rsidRPr="00AA1523" w:rsidRDefault="0066503C" w:rsidP="00D5243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AA1523">
        <w:rPr>
          <w:rFonts w:eastAsia="MS Mincho" w:cs="Arial"/>
          <w:lang w:val="en-GB" w:eastAsia="nl-NL"/>
        </w:rPr>
        <w:t>a</w:t>
      </w:r>
      <w:r w:rsidRPr="00AA1523">
        <w:rPr>
          <w:rFonts w:eastAsia="MS Mincho" w:cs="Arial"/>
          <w:lang w:val="en-GB" w:eastAsia="nl-NL"/>
        </w:rPr>
        <w:tab/>
      </w:r>
      <w:r w:rsidR="00026B24">
        <w:rPr>
          <w:rFonts w:eastAsia="MS Mincho" w:cs="Arial"/>
          <w:lang w:val="en-GB" w:eastAsia="nl-NL"/>
        </w:rPr>
        <w:t xml:space="preserve">Which of the following words are related to the Olympics? </w:t>
      </w:r>
      <w:r w:rsidR="00026B24">
        <w:rPr>
          <w:rFonts w:eastAsia="MS Mincho" w:cs="Arial"/>
          <w:lang w:val="en-GB" w:eastAsia="nl-NL"/>
        </w:rPr>
        <w:br/>
      </w:r>
      <w:r w:rsidR="00026B24" w:rsidRPr="00026B24">
        <w:rPr>
          <w:rFonts w:cs="Arial"/>
          <w:i/>
          <w:lang w:val="en-GB"/>
        </w:rPr>
        <w:t xml:space="preserve">ceremony – finalist – </w:t>
      </w:r>
      <w:r w:rsidR="00D47626">
        <w:rPr>
          <w:rFonts w:cs="Arial"/>
          <w:i/>
          <w:lang w:val="en-GB"/>
        </w:rPr>
        <w:t xml:space="preserve">flame – </w:t>
      </w:r>
      <w:r w:rsidR="00026B24" w:rsidRPr="00026B24">
        <w:rPr>
          <w:rFonts w:cs="Arial"/>
          <w:i/>
          <w:lang w:val="en-GB"/>
        </w:rPr>
        <w:t>judge – medals – rooftop – torch – vegetable</w:t>
      </w:r>
    </w:p>
    <w:p w14:paraId="40180852" w14:textId="648F2929" w:rsidR="00D34B3C" w:rsidRDefault="0066503C" w:rsidP="00D52432">
      <w:pPr>
        <w:spacing w:after="0" w:line="240" w:lineRule="auto"/>
        <w:ind w:left="567" w:hanging="567"/>
        <w:rPr>
          <w:rFonts w:cs="Arial"/>
          <w:lang w:val="en-GB"/>
        </w:rPr>
      </w:pPr>
      <w:r w:rsidRPr="00AA1523">
        <w:rPr>
          <w:rFonts w:cs="Arial"/>
          <w:lang w:val="en-GB"/>
        </w:rPr>
        <w:t>b</w:t>
      </w:r>
      <w:r w:rsidRPr="00AA1523">
        <w:rPr>
          <w:rFonts w:cs="Arial"/>
          <w:lang w:val="en-GB"/>
        </w:rPr>
        <w:tab/>
      </w:r>
      <w:r w:rsidR="00026B24">
        <w:rPr>
          <w:rFonts w:cs="Arial"/>
          <w:lang w:val="en-GB"/>
        </w:rPr>
        <w:t>S</w:t>
      </w:r>
      <w:r w:rsidR="00026B24" w:rsidRPr="00026B24">
        <w:rPr>
          <w:rFonts w:cs="Arial"/>
          <w:lang w:val="en-GB"/>
        </w:rPr>
        <w:t xml:space="preserve">ynchronized diving </w:t>
      </w:r>
      <w:r w:rsidR="00026B24">
        <w:rPr>
          <w:rFonts w:cs="Arial"/>
          <w:lang w:val="en-GB"/>
        </w:rPr>
        <w:t xml:space="preserve">is a water sport. </w:t>
      </w:r>
      <w:r w:rsidR="00D34B3C">
        <w:rPr>
          <w:rFonts w:cs="Arial"/>
          <w:lang w:val="en-GB"/>
        </w:rPr>
        <w:t xml:space="preserve">Name </w:t>
      </w:r>
      <w:r w:rsidR="00026B24">
        <w:rPr>
          <w:rFonts w:cs="Arial"/>
          <w:lang w:val="en-GB"/>
        </w:rPr>
        <w:t>3 or more other water sports.</w:t>
      </w:r>
    </w:p>
    <w:p w14:paraId="65805591" w14:textId="77777777" w:rsidR="00026B24" w:rsidRDefault="00026B24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79EF0335" w:rsidR="007D337C" w:rsidRPr="007D337C" w:rsidRDefault="00EE3097" w:rsidP="00036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eastAsia="Times New Roman"/>
          <w:b/>
        </w:rPr>
      </w:pPr>
      <w:r>
        <w:rPr>
          <w:rFonts w:eastAsia="Times New Roman"/>
          <w:b/>
        </w:rPr>
        <w:t>The 2020 Summer Olympics</w:t>
      </w:r>
    </w:p>
    <w:p w14:paraId="1EC7C813" w14:textId="77777777" w:rsidR="00026B24" w:rsidRDefault="00026B24" w:rsidP="00036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eastAsia="Times New Roman"/>
        </w:rPr>
      </w:pPr>
      <w:r>
        <w:rPr>
          <w:rFonts w:eastAsia="Times New Roman"/>
        </w:rPr>
        <w:t xml:space="preserve">The </w:t>
      </w:r>
      <w:r w:rsidRPr="00EE3097">
        <w:rPr>
          <w:rFonts w:eastAsia="Times New Roman"/>
          <w:bCs/>
        </w:rPr>
        <w:t>Olympic</w:t>
      </w:r>
      <w:r w:rsidRPr="00EE3097">
        <w:rPr>
          <w:rFonts w:eastAsia="Times New Roman"/>
        </w:rPr>
        <w:t xml:space="preserve"> </w:t>
      </w:r>
      <w:r w:rsidRPr="00EE3097">
        <w:rPr>
          <w:rFonts w:eastAsia="Times New Roman"/>
          <w:bCs/>
        </w:rPr>
        <w:t>Games</w:t>
      </w:r>
      <w:r w:rsidRPr="00EE3097">
        <w:rPr>
          <w:rFonts w:eastAsia="Times New Roman"/>
        </w:rPr>
        <w:t xml:space="preserve"> </w:t>
      </w:r>
      <w:r w:rsidRPr="00EE3097">
        <w:rPr>
          <w:rFonts w:eastAsia="Times New Roman"/>
          <w:bCs/>
        </w:rPr>
        <w:t>are</w:t>
      </w:r>
      <w:r w:rsidRPr="00EE3097">
        <w:rPr>
          <w:rFonts w:eastAsia="Times New Roman"/>
        </w:rPr>
        <w:t xml:space="preserve"> </w:t>
      </w:r>
      <w:r>
        <w:rPr>
          <w:rFonts w:eastAsia="Times New Roman"/>
        </w:rPr>
        <w:t xml:space="preserve">the most important sports competition event of the world. They are </w:t>
      </w:r>
      <w:r w:rsidRPr="00EE3097">
        <w:rPr>
          <w:rFonts w:eastAsia="Times New Roman"/>
          <w:bCs/>
        </w:rPr>
        <w:t>held</w:t>
      </w:r>
      <w:r w:rsidRPr="00EE3097">
        <w:rPr>
          <w:rFonts w:eastAsia="Times New Roman"/>
        </w:rPr>
        <w:t xml:space="preserve"> </w:t>
      </w:r>
      <w:r>
        <w:rPr>
          <w:rFonts w:eastAsia="Times New Roman"/>
        </w:rPr>
        <w:t>every four years. The next Summer Olympics will be held in Tokyo. We are sure where they will be held. But when?</w:t>
      </w:r>
      <w:r w:rsidR="007D337C">
        <w:rPr>
          <w:rFonts w:eastAsia="Times New Roman"/>
        </w:rPr>
        <w:t xml:space="preserve"> </w:t>
      </w:r>
      <w:r>
        <w:rPr>
          <w:rFonts w:eastAsia="Times New Roman"/>
        </w:rPr>
        <w:t xml:space="preserve">It’s unsure. </w:t>
      </w:r>
    </w:p>
    <w:p w14:paraId="60A62D0E" w14:textId="498C4A19" w:rsidR="007D337C" w:rsidRDefault="00026B24" w:rsidP="007D33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deftext"/>
        </w:rPr>
      </w:pPr>
      <w:r>
        <w:rPr>
          <w:rFonts w:eastAsia="Times New Roman"/>
        </w:rPr>
        <w:t xml:space="preserve">This is really tough for the athletes. </w:t>
      </w:r>
      <w:hyperlink r:id="rId9" w:history="1">
        <w:r>
          <w:rPr>
            <w:rStyle w:val="Hyperlink"/>
            <w:rFonts w:eastAsia="Times New Roman"/>
          </w:rPr>
          <w:t>This article</w:t>
        </w:r>
      </w:hyperlink>
      <w:r w:rsidR="007D337C">
        <w:rPr>
          <w:rStyle w:val="deftext"/>
        </w:rPr>
        <w:t xml:space="preserve"> </w:t>
      </w:r>
      <w:r>
        <w:rPr>
          <w:rStyle w:val="deftext"/>
        </w:rPr>
        <w:t>tells you how one of them deals with this situation</w:t>
      </w:r>
      <w:r w:rsidR="007D337C">
        <w:rPr>
          <w:rFonts w:eastAsia="Times New Roman"/>
        </w:rPr>
        <w:t>.</w:t>
      </w:r>
    </w:p>
    <w:p w14:paraId="11FAFD29" w14:textId="77777777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 2</w:t>
      </w:r>
    </w:p>
    <w:p w14:paraId="28B0EBDD" w14:textId="6025E4A8" w:rsidR="00AB1342" w:rsidRDefault="0013512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>Read the text. Connect the words and expressio</w:t>
      </w:r>
      <w:r w:rsidR="00D47626">
        <w:rPr>
          <w:rFonts w:cs="Arial"/>
          <w:lang w:val="en-GB"/>
        </w:rPr>
        <w:t>ns that have the same meaning</w:t>
      </w:r>
      <w:r w:rsidRPr="00AA1523">
        <w:rPr>
          <w:rFonts w:cs="Arial"/>
          <w:lang w:val="en-GB"/>
        </w:rPr>
        <w:t xml:space="preserve">. </w:t>
      </w:r>
    </w:p>
    <w:p w14:paraId="08ADC975" w14:textId="77777777" w:rsidR="00EE3097" w:rsidRDefault="00EE309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tbl>
      <w:tblPr>
        <w:tblStyle w:val="Tabelraster"/>
        <w:tblW w:w="9438" w:type="dxa"/>
        <w:tblLook w:val="04A0" w:firstRow="1" w:lastRow="0" w:firstColumn="1" w:lastColumn="0" w:noHBand="0" w:noVBand="1"/>
      </w:tblPr>
      <w:tblGrid>
        <w:gridCol w:w="2660"/>
        <w:gridCol w:w="6778"/>
      </w:tblGrid>
      <w:tr w:rsidR="00EE3097" w14:paraId="7B4D6033" w14:textId="77777777" w:rsidTr="00EE3097">
        <w:tc>
          <w:tcPr>
            <w:tcW w:w="2660" w:type="dxa"/>
          </w:tcPr>
          <w:p w14:paraId="3AF261CA" w14:textId="53634FEE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to qualify</w:t>
            </w:r>
          </w:p>
        </w:tc>
        <w:tc>
          <w:tcPr>
            <w:tcW w:w="6778" w:type="dxa"/>
          </w:tcPr>
          <w:p w14:paraId="3AC81399" w14:textId="2136044A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a.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>to decide that a planned event should happen at a later date or time</w:t>
            </w:r>
          </w:p>
        </w:tc>
      </w:tr>
      <w:tr w:rsidR="00EE3097" w14:paraId="1FBF408A" w14:textId="77777777" w:rsidTr="00EE3097">
        <w:tc>
          <w:tcPr>
            <w:tcW w:w="2660" w:type="dxa"/>
          </w:tcPr>
          <w:p w14:paraId="78397467" w14:textId="23FE50DA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to postpone</w:t>
            </w:r>
          </w:p>
        </w:tc>
        <w:tc>
          <w:tcPr>
            <w:tcW w:w="6778" w:type="dxa"/>
          </w:tcPr>
          <w:p w14:paraId="513171FE" w14:textId="304F61E0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b.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>to decide that a planned event will not happen</w:t>
            </w:r>
          </w:p>
        </w:tc>
      </w:tr>
      <w:tr w:rsidR="00EE3097" w14:paraId="428A4D2E" w14:textId="77777777" w:rsidTr="00EE3097">
        <w:tc>
          <w:tcPr>
            <w:tcW w:w="2660" w:type="dxa"/>
          </w:tcPr>
          <w:p w14:paraId="08964DCE" w14:textId="6E708A8B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disappointment</w:t>
            </w:r>
          </w:p>
        </w:tc>
        <w:tc>
          <w:tcPr>
            <w:tcW w:w="6778" w:type="dxa"/>
          </w:tcPr>
          <w:p w14:paraId="1A00EB6B" w14:textId="706AA3CA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c.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 xml:space="preserve">the </w:t>
            </w:r>
            <w:r w:rsidRPr="00EE3097">
              <w:rPr>
                <w:rStyle w:val="deftext"/>
              </w:rPr>
              <w:t>feeling of being unhappy</w:t>
            </w:r>
            <w:r w:rsidRPr="00EE3097">
              <w:rPr>
                <w:rStyle w:val="deftext"/>
                <w:rFonts w:eastAsia="Times New Roman"/>
              </w:rPr>
              <w:t xml:space="preserve"> because something you hoped for did not happen</w:t>
            </w:r>
          </w:p>
        </w:tc>
      </w:tr>
      <w:tr w:rsidR="00EE3097" w14:paraId="25568A98" w14:textId="77777777" w:rsidTr="00EE3097">
        <w:tc>
          <w:tcPr>
            <w:tcW w:w="2660" w:type="dxa"/>
          </w:tcPr>
          <w:p w14:paraId="1ADB9D92" w14:textId="6E7FDE0B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delayed</w:t>
            </w:r>
          </w:p>
        </w:tc>
        <w:tc>
          <w:tcPr>
            <w:tcW w:w="6778" w:type="dxa"/>
          </w:tcPr>
          <w:p w14:paraId="26846D2D" w14:textId="461A7F48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d.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 xml:space="preserve">the </w:t>
            </w:r>
            <w:r w:rsidRPr="00EE3097">
              <w:rPr>
                <w:rStyle w:val="deftext"/>
              </w:rPr>
              <w:t xml:space="preserve">force that you feel when people are trying to make you do something by arguing, etc. </w:t>
            </w:r>
          </w:p>
        </w:tc>
      </w:tr>
      <w:tr w:rsidR="00EE3097" w14:paraId="76F154AC" w14:textId="77777777" w:rsidTr="00EE3097">
        <w:tc>
          <w:tcPr>
            <w:tcW w:w="2660" w:type="dxa"/>
          </w:tcPr>
          <w:p w14:paraId="78389D81" w14:textId="3A764D66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pressure</w:t>
            </w:r>
          </w:p>
        </w:tc>
        <w:tc>
          <w:tcPr>
            <w:tcW w:w="6778" w:type="dxa"/>
          </w:tcPr>
          <w:p w14:paraId="2E321BC0" w14:textId="0191D396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e.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 xml:space="preserve">to </w:t>
            </w:r>
            <w:r w:rsidRPr="00EE3097">
              <w:rPr>
                <w:rStyle w:val="deftext"/>
              </w:rPr>
              <w:t>happen</w:t>
            </w:r>
          </w:p>
        </w:tc>
      </w:tr>
      <w:tr w:rsidR="00EE3097" w14:paraId="475819E6" w14:textId="77777777" w:rsidTr="00EE3097">
        <w:tc>
          <w:tcPr>
            <w:tcW w:w="2660" w:type="dxa"/>
          </w:tcPr>
          <w:p w14:paraId="16B43952" w14:textId="67841034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to go ahead</w:t>
            </w:r>
          </w:p>
        </w:tc>
        <w:tc>
          <w:tcPr>
            <w:tcW w:w="6778" w:type="dxa"/>
          </w:tcPr>
          <w:p w14:paraId="0D287F4B" w14:textId="526EE095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f.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</w:rPr>
              <w:t>happening at a later time than expected</w:t>
            </w:r>
          </w:p>
        </w:tc>
      </w:tr>
      <w:tr w:rsidR="00EE3097" w14:paraId="2D30F77F" w14:textId="77777777" w:rsidTr="00EE3097">
        <w:tc>
          <w:tcPr>
            <w:tcW w:w="2660" w:type="dxa"/>
          </w:tcPr>
          <w:p w14:paraId="13627474" w14:textId="506E860A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eastAsia="Times New Roman" w:hAnsi="Calibri"/>
                <w:sz w:val="22"/>
                <w:szCs w:val="22"/>
              </w:rPr>
              <w:t>a beacon</w:t>
            </w:r>
          </w:p>
        </w:tc>
        <w:tc>
          <w:tcPr>
            <w:tcW w:w="6778" w:type="dxa"/>
          </w:tcPr>
          <w:p w14:paraId="7B6E38DC" w14:textId="02AA8BBA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g.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 xml:space="preserve">to </w:t>
            </w:r>
            <w:r w:rsidRPr="00EE3097">
              <w:rPr>
                <w:rStyle w:val="deftext"/>
              </w:rPr>
              <w:t>have a price</w:t>
            </w:r>
          </w:p>
        </w:tc>
      </w:tr>
      <w:tr w:rsidR="00EE3097" w14:paraId="3067F7AB" w14:textId="77777777" w:rsidTr="00EE3097">
        <w:tc>
          <w:tcPr>
            <w:tcW w:w="2660" w:type="dxa"/>
          </w:tcPr>
          <w:p w14:paraId="60CACC70" w14:textId="3B18FDBB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to reschedule</w:t>
            </w:r>
          </w:p>
        </w:tc>
        <w:tc>
          <w:tcPr>
            <w:tcW w:w="6778" w:type="dxa"/>
          </w:tcPr>
          <w:p w14:paraId="5D403B56" w14:textId="63BF041C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h.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>to have the skills that are required to be allowed in a competition</w:t>
            </w:r>
          </w:p>
        </w:tc>
      </w:tr>
      <w:tr w:rsidR="00EE3097" w14:paraId="13C4F58E" w14:textId="77777777" w:rsidTr="00EE3097">
        <w:tc>
          <w:tcPr>
            <w:tcW w:w="2660" w:type="dxa"/>
          </w:tcPr>
          <w:p w14:paraId="4A8447A6" w14:textId="48CACF71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despite</w:t>
            </w:r>
          </w:p>
        </w:tc>
        <w:tc>
          <w:tcPr>
            <w:tcW w:w="6778" w:type="dxa"/>
          </w:tcPr>
          <w:p w14:paraId="71E46037" w14:textId="320D8017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i.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 xml:space="preserve">to </w:t>
            </w:r>
            <w:r w:rsidRPr="00EE3097">
              <w:rPr>
                <w:rStyle w:val="deftext"/>
              </w:rPr>
              <w:t>lose because someone else is doing better</w:t>
            </w:r>
          </w:p>
        </w:tc>
      </w:tr>
      <w:tr w:rsidR="00EE3097" w14:paraId="2CFEFC0F" w14:textId="77777777" w:rsidTr="00EE3097">
        <w:tc>
          <w:tcPr>
            <w:tcW w:w="2660" w:type="dxa"/>
          </w:tcPr>
          <w:p w14:paraId="35E8BFC2" w14:textId="2784FA18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to call something off</w:t>
            </w:r>
          </w:p>
        </w:tc>
        <w:tc>
          <w:tcPr>
            <w:tcW w:w="6778" w:type="dxa"/>
          </w:tcPr>
          <w:p w14:paraId="3DA2401A" w14:textId="4AF7BBA3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j.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</w:rPr>
              <w:t>not enough enthusiasm to do something</w:t>
            </w:r>
          </w:p>
        </w:tc>
      </w:tr>
      <w:tr w:rsidR="00EE3097" w14:paraId="0E0211F8" w14:textId="77777777" w:rsidTr="00EE3097">
        <w:tc>
          <w:tcPr>
            <w:tcW w:w="2660" w:type="dxa"/>
          </w:tcPr>
          <w:p w14:paraId="5C7B83D4" w14:textId="337B2E9B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to get beaten</w:t>
            </w:r>
          </w:p>
        </w:tc>
        <w:tc>
          <w:tcPr>
            <w:tcW w:w="6778" w:type="dxa"/>
          </w:tcPr>
          <w:p w14:paraId="5C506C7D" w14:textId="1CE6286B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k.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  <w:rFonts w:eastAsia="Times New Roman"/>
              </w:rPr>
              <w:t>to plan again for a different date or time</w:t>
            </w:r>
          </w:p>
        </w:tc>
      </w:tr>
      <w:tr w:rsidR="00EE3097" w14:paraId="12986A78" w14:textId="77777777" w:rsidTr="00EE3097">
        <w:tc>
          <w:tcPr>
            <w:tcW w:w="2660" w:type="dxa"/>
          </w:tcPr>
          <w:p w14:paraId="261466E0" w14:textId="17B7B984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an up-and-comer</w:t>
            </w:r>
          </w:p>
        </w:tc>
        <w:tc>
          <w:tcPr>
            <w:tcW w:w="6778" w:type="dxa"/>
          </w:tcPr>
          <w:p w14:paraId="174316C2" w14:textId="44A9604C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l.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</w:rPr>
              <w:t>probably, almost certainly</w:t>
            </w:r>
          </w:p>
        </w:tc>
      </w:tr>
      <w:tr w:rsidR="00EE3097" w14:paraId="650DD9F9" w14:textId="77777777" w:rsidTr="00EE3097">
        <w:tc>
          <w:tcPr>
            <w:tcW w:w="2660" w:type="dxa"/>
          </w:tcPr>
          <w:p w14:paraId="6BDE7EE7" w14:textId="7E54C22F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a lack of motivation</w:t>
            </w:r>
          </w:p>
        </w:tc>
        <w:tc>
          <w:tcPr>
            <w:tcW w:w="6778" w:type="dxa"/>
          </w:tcPr>
          <w:p w14:paraId="6218D2B7" w14:textId="30E00BC4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m.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Fonts w:eastAsia="Times New Roman"/>
              </w:rPr>
              <w:t>someone who shows promise and will probably be successful</w:t>
            </w:r>
          </w:p>
        </w:tc>
      </w:tr>
      <w:tr w:rsidR="00EE3097" w14:paraId="24D48A11" w14:textId="77777777" w:rsidTr="00EE3097">
        <w:tc>
          <w:tcPr>
            <w:tcW w:w="2660" w:type="dxa"/>
          </w:tcPr>
          <w:p w14:paraId="025DD876" w14:textId="14AA7EFC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likely</w:t>
            </w:r>
          </w:p>
        </w:tc>
        <w:tc>
          <w:tcPr>
            <w:tcW w:w="6778" w:type="dxa"/>
          </w:tcPr>
          <w:p w14:paraId="7C93A9B4" w14:textId="1E3034F9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n.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Style w:val="deftext"/>
              </w:rPr>
              <w:t xml:space="preserve">a </w:t>
            </w:r>
            <w:r w:rsidRPr="00EE3097">
              <w:rPr>
                <w:rStyle w:val="deftext"/>
                <w:rFonts w:eastAsia="Times New Roman"/>
              </w:rPr>
              <w:t>strong light that can be seen from far away and that is used to help guide ships, airplanes, etc.</w:t>
            </w:r>
          </w:p>
        </w:tc>
      </w:tr>
      <w:tr w:rsidR="00EE3097" w14:paraId="7B208F89" w14:textId="77777777" w:rsidTr="00EE3097">
        <w:tc>
          <w:tcPr>
            <w:tcW w:w="2660" w:type="dxa"/>
          </w:tcPr>
          <w:p w14:paraId="45CD3D03" w14:textId="6BD65167" w:rsidR="00EE3097" w:rsidRPr="00EE3097" w:rsidRDefault="00EE3097" w:rsidP="00EE3097">
            <w:pPr>
              <w:pStyle w:val="Lijstalinea"/>
              <w:numPr>
                <w:ilvl w:val="0"/>
                <w:numId w:val="18"/>
              </w:numPr>
              <w:tabs>
                <w:tab w:val="left" w:pos="284"/>
                <w:tab w:val="left" w:leader="dot" w:pos="9356"/>
              </w:tabs>
              <w:rPr>
                <w:rFonts w:cs="Arial"/>
                <w:lang w:val="en-GB"/>
              </w:rPr>
            </w:pPr>
            <w:r w:rsidRPr="00EE3097">
              <w:rPr>
                <w:rStyle w:val="deftext"/>
                <w:rFonts w:ascii="Calibri" w:hAnsi="Calibri"/>
                <w:sz w:val="22"/>
                <w:szCs w:val="22"/>
              </w:rPr>
              <w:t>to come at a cost</w:t>
            </w:r>
          </w:p>
        </w:tc>
        <w:tc>
          <w:tcPr>
            <w:tcW w:w="6778" w:type="dxa"/>
          </w:tcPr>
          <w:p w14:paraId="520EC212" w14:textId="3A6CF4F9" w:rsidR="00EE3097" w:rsidRDefault="00EE3097" w:rsidP="00AB1342">
            <w:pPr>
              <w:tabs>
                <w:tab w:val="left" w:pos="284"/>
                <w:tab w:val="left" w:leader="dot" w:pos="9356"/>
              </w:tabs>
              <w:spacing w:after="0" w:line="240" w:lineRule="auto"/>
              <w:rPr>
                <w:rFonts w:cs="Arial"/>
                <w:lang w:val="en-GB"/>
              </w:rPr>
            </w:pPr>
            <w:r w:rsidRPr="00EE3097">
              <w:rPr>
                <w:rStyle w:val="deftext"/>
                <w:i/>
              </w:rPr>
              <w:t>o.</w:t>
            </w:r>
            <w:r w:rsidRPr="00EE3097">
              <w:rPr>
                <w:rStyle w:val="deftext"/>
                <w:i/>
              </w:rPr>
              <w:tab/>
            </w:r>
            <w:r w:rsidRPr="00EE3097">
              <w:rPr>
                <w:rFonts w:eastAsia="Times New Roman"/>
              </w:rPr>
              <w:t>without taking any notice of or being influenced by</w:t>
            </w:r>
          </w:p>
        </w:tc>
      </w:tr>
    </w:tbl>
    <w:p w14:paraId="0E16487A" w14:textId="77777777" w:rsidR="00EE3097" w:rsidRDefault="00EE309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07E721ED" w14:textId="77777777" w:rsidR="00EE3097" w:rsidRPr="00AB1342" w:rsidRDefault="00EE3097" w:rsidP="00AB13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lang w:val="en-GB"/>
        </w:rPr>
      </w:pPr>
    </w:p>
    <w:p w14:paraId="167E5AB8" w14:textId="77777777" w:rsidR="00AB1342" w:rsidRDefault="00AB1342" w:rsidP="00D52432">
      <w:pPr>
        <w:spacing w:after="0" w:line="240" w:lineRule="auto"/>
        <w:rPr>
          <w:rFonts w:cs="Arial"/>
          <w:b/>
          <w:lang w:val="en-GB"/>
        </w:rPr>
      </w:pPr>
    </w:p>
    <w:p w14:paraId="4F0EDEF7" w14:textId="1794461A" w:rsidR="00374373" w:rsidRPr="00AA152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t>Assignment</w:t>
      </w:r>
      <w:r w:rsidR="000C4AC2" w:rsidRPr="00AA1523">
        <w:rPr>
          <w:rFonts w:cs="Arial"/>
          <w:u w:val="single"/>
          <w:lang w:val="en-GB"/>
        </w:rPr>
        <w:t xml:space="preserve"> </w:t>
      </w:r>
      <w:r w:rsidRPr="00AA1523">
        <w:rPr>
          <w:rFonts w:cs="Arial"/>
          <w:u w:val="single"/>
          <w:lang w:val="en-GB"/>
        </w:rPr>
        <w:t>3</w:t>
      </w:r>
    </w:p>
    <w:p w14:paraId="71B101F7" w14:textId="5EEA4A9C" w:rsidR="00D47626" w:rsidRPr="00D47626" w:rsidRDefault="00450F97" w:rsidP="00D47626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a</w:t>
      </w:r>
      <w:r w:rsidRPr="00916816">
        <w:rPr>
          <w:rFonts w:eastAsia="MS Mincho" w:cs="Arial"/>
          <w:lang w:val="en-GB"/>
        </w:rPr>
        <w:tab/>
      </w:r>
      <w:r w:rsidR="00D47626" w:rsidRPr="00D47626">
        <w:rPr>
          <w:rFonts w:cs="Arial"/>
          <w:lang w:val="en-GB"/>
        </w:rPr>
        <w:t>Why have the Summer Olympics in Tokyo, Japan, been postponed?</w:t>
      </w:r>
      <w:r w:rsidRPr="00916816">
        <w:rPr>
          <w:rFonts w:eastAsia="MS Mincho" w:cs="Arial"/>
          <w:lang w:val="en-GB"/>
        </w:rPr>
        <w:t xml:space="preserve"> </w:t>
      </w:r>
    </w:p>
    <w:p w14:paraId="2EA554B9" w14:textId="6C9CB984" w:rsidR="00D47626" w:rsidRPr="00D47626" w:rsidRDefault="00D47626" w:rsidP="00D47626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D47626">
        <w:rPr>
          <w:rFonts w:cs="Arial"/>
          <w:lang w:val="en-GB"/>
        </w:rPr>
        <w:t>Japan’s prime minister has caught the new coronavirus and needs to get well first.</w:t>
      </w:r>
    </w:p>
    <w:p w14:paraId="17AFF794" w14:textId="21BD0CB1" w:rsidR="00D47626" w:rsidRPr="00D47626" w:rsidRDefault="00D47626" w:rsidP="00D47626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D47626">
        <w:rPr>
          <w:rFonts w:cs="Arial"/>
          <w:lang w:val="en-GB"/>
        </w:rPr>
        <w:t>Many athletes worldwide are sick with the new coronavirus and have asked Japan to postpone.</w:t>
      </w:r>
    </w:p>
    <w:p w14:paraId="54B9AF59" w14:textId="18288D86" w:rsidR="00D47626" w:rsidRPr="00D47626" w:rsidRDefault="00D47626" w:rsidP="00D47626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D47626">
        <w:rPr>
          <w:rFonts w:cs="Arial"/>
          <w:lang w:val="en-GB"/>
        </w:rPr>
        <w:t xml:space="preserve">Many countries put pressure on Japan to </w:t>
      </w:r>
      <w:r w:rsidR="008720D2">
        <w:rPr>
          <w:rFonts w:cs="Arial"/>
          <w:lang w:val="en-GB"/>
        </w:rPr>
        <w:t xml:space="preserve">postpone </w:t>
      </w:r>
      <w:bookmarkStart w:id="0" w:name="_GoBack"/>
      <w:bookmarkEnd w:id="0"/>
      <w:r w:rsidRPr="00D47626">
        <w:rPr>
          <w:rFonts w:cs="Arial"/>
          <w:lang w:val="en-GB"/>
        </w:rPr>
        <w:t>because of the new coronavirus.</w:t>
      </w:r>
    </w:p>
    <w:p w14:paraId="7288C737" w14:textId="179D6536" w:rsidR="00D47626" w:rsidRPr="00D47626" w:rsidRDefault="00D47626" w:rsidP="00D47626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D47626">
        <w:rPr>
          <w:rFonts w:cs="Arial"/>
          <w:lang w:val="en-GB"/>
        </w:rPr>
        <w:t>The International Olympic Committee doesn’t want the games to be a symbol of sickness.</w:t>
      </w:r>
    </w:p>
    <w:p w14:paraId="2EE7122D" w14:textId="77777777" w:rsidR="00D47626" w:rsidRDefault="00D47626" w:rsidP="00450F97">
      <w:pPr>
        <w:pStyle w:val="Geenafstand"/>
        <w:ind w:left="426"/>
        <w:rPr>
          <w:rFonts w:cs="Arial"/>
          <w:lang w:val="en-GB"/>
        </w:rPr>
      </w:pPr>
    </w:p>
    <w:p w14:paraId="01B90BF7" w14:textId="77777777" w:rsidR="00450F97" w:rsidRPr="00916816" w:rsidRDefault="00450F97" w:rsidP="00450F97">
      <w:pPr>
        <w:pStyle w:val="Geenafstand"/>
        <w:rPr>
          <w:rFonts w:eastAsia="MS Mincho" w:cs="Arial"/>
          <w:lang w:val="en-GB"/>
        </w:rPr>
      </w:pPr>
    </w:p>
    <w:p w14:paraId="018BD07B" w14:textId="336E0D02" w:rsidR="00D47626" w:rsidRDefault="00450F97" w:rsidP="00D47626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b</w:t>
      </w:r>
      <w:r w:rsidR="00295113" w:rsidRPr="00916816">
        <w:rPr>
          <w:rFonts w:eastAsia="MS Mincho" w:cs="Arial"/>
          <w:lang w:val="en-GB"/>
        </w:rPr>
        <w:tab/>
      </w:r>
      <w:r w:rsidR="00D47626" w:rsidRPr="00C132C4">
        <w:rPr>
          <w:rFonts w:cs="Arial"/>
          <w:lang w:val="en-GB"/>
        </w:rPr>
        <w:t>“The Olympic Games in Tokyo could stand as a beacon of hope.” What does “beacon of hope” mean here</w:t>
      </w:r>
      <w:r w:rsidR="00D47626">
        <w:rPr>
          <w:rFonts w:cs="Arial"/>
          <w:lang w:val="en-GB"/>
        </w:rPr>
        <w:t>?</w:t>
      </w:r>
    </w:p>
    <w:p w14:paraId="761042AC" w14:textId="4869A9AB" w:rsidR="00D47626" w:rsidRDefault="00D47626" w:rsidP="00D47626">
      <w:pPr>
        <w:pStyle w:val="Geenafstand"/>
        <w:ind w:left="426"/>
      </w:pPr>
      <w:r>
        <w:t>1</w:t>
      </w:r>
      <w:r>
        <w:tab/>
        <w:t>In these dark times not even the Olympic Games can give us any hope.</w:t>
      </w:r>
    </w:p>
    <w:p w14:paraId="7D9840D2" w14:textId="3D06C96A" w:rsidR="00D47626" w:rsidRDefault="00D47626" w:rsidP="00D47626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C132C4">
        <w:rPr>
          <w:rFonts w:cs="Arial"/>
          <w:lang w:val="en-GB"/>
        </w:rPr>
        <w:t>In the</w:t>
      </w:r>
      <w:r>
        <w:rPr>
          <w:rFonts w:cs="Arial"/>
          <w:lang w:val="en-GB"/>
        </w:rPr>
        <w:t>se</w:t>
      </w:r>
      <w:r w:rsidRPr="00C132C4">
        <w:rPr>
          <w:rFonts w:cs="Arial"/>
          <w:lang w:val="en-GB"/>
        </w:rPr>
        <w:t xml:space="preserve"> dark times, the Olympics shine </w:t>
      </w:r>
      <w:r>
        <w:rPr>
          <w:rFonts w:cs="Arial"/>
          <w:lang w:val="en-GB"/>
        </w:rPr>
        <w:t>br</w:t>
      </w:r>
      <w:r w:rsidRPr="00C132C4">
        <w:rPr>
          <w:rFonts w:cs="Arial"/>
          <w:lang w:val="en-GB"/>
        </w:rPr>
        <w:t>ight and give us hope for the future</w:t>
      </w:r>
      <w:r>
        <w:rPr>
          <w:rFonts w:cs="Arial"/>
          <w:lang w:val="en-GB"/>
        </w:rPr>
        <w:t>.</w:t>
      </w:r>
    </w:p>
    <w:p w14:paraId="54FBAAC7" w14:textId="24185B4E" w:rsidR="00D47626" w:rsidRDefault="00D47626" w:rsidP="00D47626">
      <w:pPr>
        <w:pStyle w:val="Geenafstand"/>
        <w:ind w:left="709" w:hanging="283"/>
      </w:pPr>
      <w:r>
        <w:t>3</w:t>
      </w:r>
      <w:r>
        <w:tab/>
        <w:t>The Olympic Committee hopes that athletes understand that health is more important than sports.</w:t>
      </w:r>
    </w:p>
    <w:p w14:paraId="55D3831C" w14:textId="13925068" w:rsidR="00D47626" w:rsidRDefault="00D47626" w:rsidP="00D47626">
      <w:pPr>
        <w:pStyle w:val="Geenafstand"/>
        <w:ind w:left="426"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4</w:t>
      </w:r>
      <w:r>
        <w:rPr>
          <w:rStyle w:val="deftext"/>
          <w:rFonts w:eastAsia="Times New Roman"/>
        </w:rPr>
        <w:tab/>
        <w:t xml:space="preserve">The Olympic flame is </w:t>
      </w:r>
      <w:r w:rsidRPr="006B3801">
        <w:rPr>
          <w:rStyle w:val="deftext"/>
          <w:rFonts w:eastAsia="Times New Roman"/>
        </w:rPr>
        <w:t>a strong light that can be seen from far away</w:t>
      </w:r>
      <w:r>
        <w:rPr>
          <w:rStyle w:val="deftext"/>
          <w:rFonts w:eastAsia="Times New Roman"/>
        </w:rPr>
        <w:t xml:space="preserve"> to guide ships and athletes.</w:t>
      </w:r>
    </w:p>
    <w:p w14:paraId="455094D0" w14:textId="77777777" w:rsidR="00D47626" w:rsidRDefault="00D47626" w:rsidP="00450F97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p w14:paraId="498CDBD6" w14:textId="7B0ABA2B" w:rsidR="008720D2" w:rsidRDefault="00450F97" w:rsidP="00D40911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916816">
        <w:rPr>
          <w:rFonts w:eastAsia="MS Mincho" w:cs="Arial"/>
          <w:lang w:val="en-GB"/>
        </w:rPr>
        <w:t>c</w:t>
      </w:r>
      <w:r w:rsidR="00295113" w:rsidRPr="00916816">
        <w:rPr>
          <w:rFonts w:eastAsia="MS Mincho" w:cs="Arial"/>
          <w:lang w:val="en-GB"/>
        </w:rPr>
        <w:tab/>
      </w:r>
      <w:r w:rsidR="008720D2">
        <w:rPr>
          <w:rFonts w:cs="Arial"/>
          <w:lang w:val="en-GB"/>
        </w:rPr>
        <w:t>What is Nathan</w:t>
      </w:r>
      <w:r w:rsidR="008720D2" w:rsidRPr="00C132C4">
        <w:t xml:space="preserve"> </w:t>
      </w:r>
      <w:r w:rsidR="008720D2">
        <w:t>Zsombor-Murray</w:t>
      </w:r>
      <w:r w:rsidR="008720D2">
        <w:rPr>
          <w:rFonts w:cs="Arial"/>
          <w:lang w:val="en-GB"/>
        </w:rPr>
        <w:t xml:space="preserve"> doing for now</w:t>
      </w:r>
      <w:r w:rsidR="008720D2">
        <w:rPr>
          <w:rFonts w:cs="Arial"/>
          <w:lang w:val="en-GB"/>
        </w:rPr>
        <w:t>?</w:t>
      </w:r>
    </w:p>
    <w:p w14:paraId="59AFBC94" w14:textId="17D1DF9A" w:rsidR="008720D2" w:rsidRDefault="008720D2" w:rsidP="008720D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>He cannot think of things to do and is afraid he will not stay fit.</w:t>
      </w:r>
    </w:p>
    <w:p w14:paraId="45E2619E" w14:textId="7819FB7D" w:rsidR="008720D2" w:rsidRDefault="008720D2" w:rsidP="008720D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>He is social distancing and trying to stay fit at home.</w:t>
      </w:r>
    </w:p>
    <w:p w14:paraId="18C7BACD" w14:textId="642B9C59" w:rsidR="008720D2" w:rsidRDefault="008720D2" w:rsidP="008720D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>He is training at school and doing flips at home.</w:t>
      </w:r>
    </w:p>
    <w:p w14:paraId="4155FA21" w14:textId="5AA76DC9" w:rsidR="008720D2" w:rsidRDefault="008720D2" w:rsidP="008720D2">
      <w:pPr>
        <w:pStyle w:val="Geenafstand"/>
        <w:ind w:left="426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>
        <w:rPr>
          <w:rFonts w:cs="Arial"/>
          <w:lang w:val="en-GB"/>
        </w:rPr>
        <w:t>He is waiting and swimming with young boys to stay fit.</w:t>
      </w:r>
    </w:p>
    <w:p w14:paraId="080300CB" w14:textId="216CFFA4" w:rsidR="00450F97" w:rsidRPr="008720D2" w:rsidRDefault="00450F97" w:rsidP="008720D2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sectPr w:rsidR="00450F97" w:rsidRPr="008720D2" w:rsidSect="00AE7341">
      <w:headerReference w:type="default" r:id="rId10"/>
      <w:footerReference w:type="default" r:id="rId11"/>
      <w:pgSz w:w="11906" w:h="16838"/>
      <w:pgMar w:top="1531" w:right="130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D47626" w:rsidRDefault="00D47626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D47626" w:rsidRDefault="00D47626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65857" w14:textId="10CF5A49" w:rsidR="00D47626" w:rsidRPr="0074604C" w:rsidRDefault="00D47626" w:rsidP="0074604C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14</w:t>
    </w:r>
    <w:r w:rsidRPr="0074604C">
      <w:rPr>
        <w:rFonts w:cs="Arial"/>
        <w:sz w:val="20"/>
        <w:lang w:val="en-US"/>
      </w:rPr>
      <w:t xml:space="preserve"> - B1 - Malmberg Engels 2019-2020</w:t>
    </w:r>
  </w:p>
  <w:p w14:paraId="2D37CDE2" w14:textId="77777777" w:rsidR="00D47626" w:rsidRPr="0074604C" w:rsidRDefault="00D47626" w:rsidP="0074604C">
    <w:pPr>
      <w:pStyle w:val="Voettekst"/>
      <w:rPr>
        <w:rFonts w:cs="Arial"/>
        <w:sz w:val="20"/>
        <w:lang w:val="en-US"/>
      </w:rPr>
    </w:pPr>
  </w:p>
  <w:p w14:paraId="3913392F" w14:textId="77777777" w:rsidR="00D47626" w:rsidRPr="0074604C" w:rsidRDefault="00D47626" w:rsidP="001C75F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52818AD" w:rsidR="00D47626" w:rsidRPr="0074604C" w:rsidRDefault="00D47626" w:rsidP="0074604C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D47626" w:rsidRDefault="00D47626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D47626" w:rsidRDefault="00D47626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D47626" w:rsidRDefault="00D47626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D47626" w:rsidRDefault="00D47626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0C80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2"/>
  </w:num>
  <w:num w:numId="5">
    <w:abstractNumId w:val="0"/>
  </w:num>
  <w:num w:numId="6">
    <w:abstractNumId w:val="17"/>
  </w:num>
  <w:num w:numId="7">
    <w:abstractNumId w:val="12"/>
  </w:num>
  <w:num w:numId="8">
    <w:abstractNumId w:val="18"/>
  </w:num>
  <w:num w:numId="9">
    <w:abstractNumId w:val="13"/>
  </w:num>
  <w:num w:numId="10">
    <w:abstractNumId w:val="4"/>
  </w:num>
  <w:num w:numId="11">
    <w:abstractNumId w:val="11"/>
  </w:num>
  <w:num w:numId="12">
    <w:abstractNumId w:val="5"/>
  </w:num>
  <w:num w:numId="13">
    <w:abstractNumId w:val="7"/>
  </w:num>
  <w:num w:numId="14">
    <w:abstractNumId w:val="15"/>
  </w:num>
  <w:num w:numId="15">
    <w:abstractNumId w:val="10"/>
  </w:num>
  <w:num w:numId="16">
    <w:abstractNumId w:val="6"/>
  </w:num>
  <w:num w:numId="17">
    <w:abstractNumId w:val="3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65F4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D57"/>
    <w:rsid w:val="004E313C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3CE3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0D2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47626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the-olympics-are-postponed.-teen-diver-calls-it-heartbreaking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B6CD8-5D02-B84F-AAC0-39D50585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279</TotalTime>
  <Pages>2</Pages>
  <Words>584</Words>
  <Characters>3218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3795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77</cp:revision>
  <cp:lastPrinted>2013-09-27T09:37:00Z</cp:lastPrinted>
  <dcterms:created xsi:type="dcterms:W3CDTF">2016-10-06T15:58:00Z</dcterms:created>
  <dcterms:modified xsi:type="dcterms:W3CDTF">2020-03-27T13:50:00Z</dcterms:modified>
</cp:coreProperties>
</file>