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E462A" w14:textId="2BCFEA1A" w:rsidR="000647EA" w:rsidRPr="00AA1523" w:rsidRDefault="000647EA" w:rsidP="000647EA">
      <w:pPr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B72943" w:rsidRPr="00AA1523">
        <w:rPr>
          <w:rFonts w:cs="Arial"/>
          <w:b/>
          <w:sz w:val="28"/>
          <w:szCs w:val="28"/>
          <w:lang w:val="en-GB"/>
        </w:rPr>
        <w:t xml:space="preserve"> </w:t>
      </w:r>
      <w:r w:rsidR="0074604C">
        <w:rPr>
          <w:rFonts w:cs="Arial"/>
          <w:b/>
          <w:sz w:val="28"/>
          <w:szCs w:val="28"/>
          <w:lang w:val="en-GB"/>
        </w:rPr>
        <w:t>Going Off-Trail</w:t>
      </w:r>
    </w:p>
    <w:p w14:paraId="55220AF2" w14:textId="46E61D65" w:rsidR="00F00EDA" w:rsidRPr="00AA1523" w:rsidRDefault="00F00EDA" w:rsidP="00D52432">
      <w:pPr>
        <w:spacing w:after="0" w:line="240" w:lineRule="auto"/>
        <w:rPr>
          <w:rFonts w:cs="Arial"/>
          <w:b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04036F3A" w14:textId="366E3ED6" w:rsidR="00F97513" w:rsidRPr="00AA1523" w:rsidRDefault="0074604C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>
        <w:rPr>
          <w:rFonts w:eastAsia="Times New Roman"/>
          <w:bCs/>
        </w:rPr>
        <w:t>Wintersport is geliefd bij velen. Het maakt soms ook overmoedig, met mensen die buiten de piste gaan om ongerepte hellingen te ontdekken.</w:t>
      </w:r>
    </w:p>
    <w:p w14:paraId="51E9D44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ERK-niveau</w:t>
      </w:r>
    </w:p>
    <w:p w14:paraId="12813E59" w14:textId="77777777" w:rsidR="00F97513" w:rsidRPr="00AA1523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Lezen B1 – </w:t>
      </w:r>
      <w:r w:rsidRPr="00AA1523">
        <w:rPr>
          <w:rFonts w:eastAsia="MS Mincho" w:cs="Arial"/>
          <w:i/>
          <w:sz w:val="21"/>
          <w:szCs w:val="21"/>
        </w:rPr>
        <w:t>Lezen om informatie op te doen: Kan belangrijke feitelijke informatie begrijpen in korte verslagen en artikelen. (LEB1-3a)</w:t>
      </w:r>
    </w:p>
    <w:p w14:paraId="0341A9A9" w14:textId="77777777" w:rsidR="00F97513" w:rsidRPr="00AA1523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Leesstrategieën - </w:t>
      </w:r>
      <w:r w:rsidRPr="00AA152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09167D42" w14:textId="77777777" w:rsidR="00F97513" w:rsidRPr="00AA1523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i/>
          <w:sz w:val="21"/>
          <w:szCs w:val="21"/>
        </w:rPr>
        <w:t>- Kan digitale technologie zoals internet en zoekmachines gebruiken om woord- en zinsbegrip te controleren, indien toegestaan.</w:t>
      </w:r>
    </w:p>
    <w:p w14:paraId="3ECFFDAF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AA1523">
        <w:rPr>
          <w:rFonts w:cs="Arial"/>
          <w:b/>
          <w:sz w:val="21"/>
          <w:szCs w:val="21"/>
          <w:lang w:val="en-GB"/>
        </w:rPr>
        <w:t>Intro</w:t>
      </w:r>
    </w:p>
    <w:p w14:paraId="617EB084" w14:textId="7138FABF" w:rsidR="00AF77B4" w:rsidRPr="00AA1523" w:rsidRDefault="009F7BBA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  <w:highlight w:val="yellow"/>
          <w:lang w:val="en-GB"/>
        </w:rPr>
      </w:pPr>
      <w:r>
        <w:rPr>
          <w:rFonts w:eastAsia="Times New Roman"/>
          <w:lang w:val="en-GB"/>
        </w:rPr>
        <w:t>Winter can be a fun time. There are all sorts of activities you can do outside in real winter weather</w:t>
      </w:r>
      <w:r w:rsidR="009D5B70" w:rsidRPr="00AA1523">
        <w:rPr>
          <w:rFonts w:eastAsia="Times New Roman"/>
          <w:lang w:val="en-GB"/>
        </w:rPr>
        <w:t>.</w:t>
      </w: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Pr="00AA1523" w:rsidRDefault="0066503C" w:rsidP="00D52432">
      <w:pPr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Read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assignment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write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down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answers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English.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may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use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English-language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Internet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sources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to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help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you.</w:t>
      </w:r>
    </w:p>
    <w:p w14:paraId="75793E3F" w14:textId="488F92E6" w:rsidR="008A21CE" w:rsidRPr="00AA1523" w:rsidRDefault="0066503C" w:rsidP="00D5243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AA1523">
        <w:rPr>
          <w:rFonts w:eastAsia="MS Mincho" w:cs="Arial"/>
          <w:lang w:val="en-GB" w:eastAsia="nl-NL"/>
        </w:rPr>
        <w:t>a</w:t>
      </w:r>
      <w:r w:rsidRPr="00AA1523">
        <w:rPr>
          <w:rFonts w:eastAsia="MS Mincho" w:cs="Arial"/>
          <w:lang w:val="en-GB" w:eastAsia="nl-NL"/>
        </w:rPr>
        <w:tab/>
      </w:r>
      <w:r w:rsidR="00EB0E85" w:rsidRPr="00AA1523">
        <w:rPr>
          <w:rFonts w:eastAsia="MS Mincho" w:cs="Arial"/>
          <w:lang w:val="en-GB"/>
        </w:rPr>
        <w:t xml:space="preserve">Make a list of </w:t>
      </w:r>
      <w:r w:rsidR="009F7BBA">
        <w:rPr>
          <w:rFonts w:eastAsia="MS Mincho" w:cs="Arial"/>
          <w:lang w:val="en-GB"/>
        </w:rPr>
        <w:t>things you can do outside when there is snow and ice.</w:t>
      </w:r>
      <w:r w:rsidR="00EB0E85" w:rsidRPr="00AA1523">
        <w:rPr>
          <w:rFonts w:eastAsia="MS Mincho" w:cs="Arial"/>
          <w:lang w:val="en-GB"/>
        </w:rPr>
        <w:t xml:space="preserve"> Write down the English words you already know. Look up any words you know in Dutch but not in English.</w:t>
      </w:r>
    </w:p>
    <w:p w14:paraId="3D8482B9" w14:textId="7BAFEB75" w:rsidR="00CF035A" w:rsidRDefault="0066503C" w:rsidP="00D52432">
      <w:pPr>
        <w:spacing w:after="0" w:line="240" w:lineRule="auto"/>
        <w:ind w:left="567" w:hanging="567"/>
        <w:rPr>
          <w:rFonts w:cs="Arial"/>
          <w:lang w:val="en-GB"/>
        </w:rPr>
      </w:pPr>
      <w:r w:rsidRPr="00AA1523">
        <w:rPr>
          <w:rFonts w:cs="Arial"/>
          <w:lang w:val="en-GB"/>
        </w:rPr>
        <w:t>b</w:t>
      </w:r>
      <w:r w:rsidRPr="00AA1523">
        <w:rPr>
          <w:rFonts w:cs="Arial"/>
          <w:lang w:val="en-GB"/>
        </w:rPr>
        <w:tab/>
      </w:r>
      <w:r w:rsidR="009F7BBA">
        <w:rPr>
          <w:rFonts w:cs="Arial"/>
          <w:lang w:val="en-GB"/>
        </w:rPr>
        <w:t>Combine all the lists into one big list. For each activity, find out how many people in your class have done it. Make a top three of activities most people in your class have done.</w:t>
      </w:r>
    </w:p>
    <w:p w14:paraId="7CFD038E" w14:textId="77777777" w:rsidR="00AA7858" w:rsidRPr="00AA1523" w:rsidRDefault="00AA7858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128DF217" w14:textId="2B884D2A" w:rsidR="00AF77B4" w:rsidRPr="00AA1523" w:rsidRDefault="0074604C" w:rsidP="00E17A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80" w:after="60" w:line="240" w:lineRule="auto"/>
        <w:outlineLvl w:val="1"/>
        <w:rPr>
          <w:rFonts w:eastAsiaTheme="minorEastAsia" w:cs="Times"/>
          <w:b/>
          <w:sz w:val="24"/>
          <w:szCs w:val="24"/>
          <w:lang w:val="en-GB" w:eastAsia="ja-JP"/>
        </w:rPr>
      </w:pPr>
      <w:r>
        <w:rPr>
          <w:rFonts w:eastAsiaTheme="minorEastAsia" w:cs="Arial"/>
          <w:b/>
          <w:sz w:val="24"/>
          <w:szCs w:val="24"/>
          <w:lang w:val="en-GB" w:eastAsia="nl-NL"/>
        </w:rPr>
        <w:t>Going Off-Trail</w:t>
      </w:r>
    </w:p>
    <w:p w14:paraId="7E927904" w14:textId="77777777" w:rsidR="00D43814" w:rsidRDefault="0074604C" w:rsidP="00E17A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When you go off trail, you leave the safe, known trail behind and explore new areas. This can be a great adventure. But you have to be very careful. You</w:t>
      </w:r>
      <w:r w:rsidR="00D43814">
        <w:rPr>
          <w:rFonts w:eastAsia="Times New Roman"/>
          <w:lang w:val="en-GB"/>
        </w:rPr>
        <w:t xml:space="preserve"> don’t know what you will find.</w:t>
      </w:r>
    </w:p>
    <w:p w14:paraId="3FF01833" w14:textId="543988CF" w:rsidR="00AF77B4" w:rsidRPr="00AA1523" w:rsidRDefault="0074604C" w:rsidP="00E17A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60"/>
        <w:rPr>
          <w:rFonts w:eastAsiaTheme="minorEastAsia" w:cs="Arial"/>
          <w:lang w:val="en-GB" w:eastAsia="nl-NL"/>
        </w:rPr>
      </w:pPr>
      <w:bookmarkStart w:id="0" w:name="_GoBack"/>
      <w:bookmarkEnd w:id="0"/>
      <w:r>
        <w:rPr>
          <w:rFonts w:eastAsia="Times New Roman"/>
          <w:lang w:val="en-GB"/>
        </w:rPr>
        <w:t xml:space="preserve">In Canada, two young snowboarders had their own adventure going off-trail. Read about it </w:t>
      </w:r>
      <w:hyperlink r:id="rId9" w:history="1">
        <w:r w:rsidR="00AF77B4" w:rsidRPr="00AA1523">
          <w:rPr>
            <w:rStyle w:val="Hyperlink"/>
            <w:rFonts w:eastAsiaTheme="minorEastAsia" w:cs="Arial"/>
            <w:lang w:val="en-GB" w:eastAsia="nl-NL"/>
          </w:rPr>
          <w:t>here</w:t>
        </w:r>
      </w:hyperlink>
      <w:r w:rsidR="00AF77B4" w:rsidRPr="00AA1523">
        <w:rPr>
          <w:rFonts w:eastAsiaTheme="minorEastAsia" w:cs="Arial"/>
          <w:lang w:val="en-GB" w:eastAsia="nl-NL"/>
        </w:rPr>
        <w:t xml:space="preserve">. </w:t>
      </w:r>
    </w:p>
    <w:p w14:paraId="7F92895E" w14:textId="77777777" w:rsidR="00D960CA" w:rsidRPr="00AA1523" w:rsidRDefault="00D960CA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0759D50A" w14:textId="77777777" w:rsidR="00D960CA" w:rsidRPr="00AA1523" w:rsidRDefault="00D960CA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11FAFD29" w14:textId="77777777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 2</w:t>
      </w:r>
    </w:p>
    <w:p w14:paraId="28B0EBDD" w14:textId="65DBD91C" w:rsidR="00AB1342" w:rsidRPr="00AB1342" w:rsidRDefault="00135127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206" w:type="dxa"/>
        <w:tblLook w:val="04A0" w:firstRow="1" w:lastRow="0" w:firstColumn="1" w:lastColumn="0" w:noHBand="0" w:noVBand="1"/>
      </w:tblPr>
      <w:tblGrid>
        <w:gridCol w:w="2518"/>
        <w:gridCol w:w="6688"/>
      </w:tblGrid>
      <w:tr w:rsidR="00AB1342" w:rsidRPr="00AB1342" w14:paraId="2ADA2FCB" w14:textId="77777777" w:rsidTr="000A44DB">
        <w:tc>
          <w:tcPr>
            <w:tcW w:w="2518" w:type="dxa"/>
          </w:tcPr>
          <w:p w14:paraId="26554E5C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trail</w:t>
            </w:r>
          </w:p>
        </w:tc>
        <w:tc>
          <w:tcPr>
            <w:tcW w:w="6688" w:type="dxa"/>
          </w:tcPr>
          <w:p w14:paraId="31ABE76E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a.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Style w:val="deftext"/>
                <w:rFonts w:eastAsia="Times New Roman"/>
              </w:rPr>
              <w:t>a bag for carrying things on your back</w:t>
            </w:r>
          </w:p>
        </w:tc>
      </w:tr>
      <w:tr w:rsidR="00AB1342" w:rsidRPr="00AB1342" w14:paraId="475C8993" w14:textId="77777777" w:rsidTr="000A44DB">
        <w:tc>
          <w:tcPr>
            <w:tcW w:w="2518" w:type="dxa"/>
          </w:tcPr>
          <w:p w14:paraId="0F684781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backcountry</w:t>
            </w:r>
          </w:p>
        </w:tc>
        <w:tc>
          <w:tcPr>
            <w:tcW w:w="6688" w:type="dxa"/>
          </w:tcPr>
          <w:p w14:paraId="2E8BE1A7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b.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 w:cs="Courier New"/>
                <w:noProof/>
                <w:lang w:val="en-GB" w:eastAsia="nl-NL"/>
              </w:rPr>
              <w:t xml:space="preserve">a </w:t>
            </w:r>
            <w:r w:rsidRPr="00AB1342">
              <w:rPr>
                <w:rStyle w:val="deftext"/>
                <w:rFonts w:eastAsia="Times New Roman"/>
              </w:rPr>
              <w:t>condition in which your fingers or toes freeze or almost freeze</w:t>
            </w:r>
          </w:p>
        </w:tc>
      </w:tr>
      <w:tr w:rsidR="00AB1342" w:rsidRPr="00AB1342" w14:paraId="12E48935" w14:textId="77777777" w:rsidTr="000A44DB">
        <w:tc>
          <w:tcPr>
            <w:tcW w:w="2518" w:type="dxa"/>
          </w:tcPr>
          <w:p w14:paraId="4416B84D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outlineLvl w:val="1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suspended</w:t>
            </w:r>
          </w:p>
        </w:tc>
        <w:tc>
          <w:tcPr>
            <w:tcW w:w="6688" w:type="dxa"/>
          </w:tcPr>
          <w:p w14:paraId="36A92B07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outlineLvl w:val="1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c.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 w:cs="Courier New"/>
                <w:noProof/>
                <w:lang w:val="en-GB" w:eastAsia="nl-NL"/>
              </w:rPr>
              <w:t xml:space="preserve">a </w:t>
            </w:r>
            <w:r w:rsidRPr="00AB1342">
              <w:rPr>
                <w:rFonts w:eastAsia="Times New Roman"/>
                <w:lang w:val="en-GB"/>
              </w:rPr>
              <w:t>country or mountain area that is away from cities, with few people</w:t>
            </w:r>
          </w:p>
        </w:tc>
      </w:tr>
      <w:tr w:rsidR="00AB1342" w:rsidRPr="00AB1342" w14:paraId="6CD260DA" w14:textId="77777777" w:rsidTr="000A44DB">
        <w:tc>
          <w:tcPr>
            <w:tcW w:w="2518" w:type="dxa"/>
          </w:tcPr>
          <w:p w14:paraId="64706BAD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outlineLvl w:val="1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backpack</w:t>
            </w:r>
          </w:p>
        </w:tc>
        <w:tc>
          <w:tcPr>
            <w:tcW w:w="6688" w:type="dxa"/>
          </w:tcPr>
          <w:p w14:paraId="47DFB93E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outlineLvl w:val="1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d.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/>
                <w:lang w:val="en-GB"/>
              </w:rPr>
              <w:t>happy and optimistic</w:t>
            </w:r>
          </w:p>
        </w:tc>
      </w:tr>
      <w:tr w:rsidR="00AB1342" w:rsidRPr="00AB1342" w14:paraId="1995B670" w14:textId="77777777" w:rsidTr="000A44DB">
        <w:tc>
          <w:tcPr>
            <w:tcW w:w="2518" w:type="dxa"/>
          </w:tcPr>
          <w:p w14:paraId="5DDA8986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to rescue</w:t>
            </w:r>
          </w:p>
        </w:tc>
        <w:tc>
          <w:tcPr>
            <w:tcW w:w="6688" w:type="dxa"/>
          </w:tcPr>
          <w:p w14:paraId="23DABD1D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e.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/>
                <w:lang w:val="en-GB"/>
              </w:rPr>
              <w:t>having good things happening to you</w:t>
            </w:r>
          </w:p>
        </w:tc>
      </w:tr>
      <w:tr w:rsidR="00AB1342" w:rsidRPr="00AB1342" w14:paraId="5FA71082" w14:textId="77777777" w:rsidTr="000A44DB">
        <w:tc>
          <w:tcPr>
            <w:tcW w:w="2518" w:type="dxa"/>
          </w:tcPr>
          <w:p w14:paraId="1F84A34F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lucky</w:t>
            </w:r>
          </w:p>
        </w:tc>
        <w:tc>
          <w:tcPr>
            <w:tcW w:w="6688" w:type="dxa"/>
          </w:tcPr>
          <w:p w14:paraId="3E79BF27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f.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Style w:val="deftext"/>
                <w:rFonts w:eastAsia="Times New Roman"/>
              </w:rPr>
              <w:t>having the training and experience that is needed to do something</w:t>
            </w:r>
          </w:p>
        </w:tc>
      </w:tr>
      <w:tr w:rsidR="00AB1342" w:rsidRPr="00AB1342" w14:paraId="5F9D6879" w14:textId="77777777" w:rsidTr="000A44DB">
        <w:tc>
          <w:tcPr>
            <w:tcW w:w="2518" w:type="dxa"/>
          </w:tcPr>
          <w:p w14:paraId="27314729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In good spirits</w:t>
            </w:r>
          </w:p>
        </w:tc>
        <w:tc>
          <w:tcPr>
            <w:tcW w:w="6688" w:type="dxa"/>
          </w:tcPr>
          <w:p w14:paraId="2883B402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g.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/>
                <w:lang w:val="en-GB"/>
              </w:rPr>
              <w:t>in a dangerous or bad situation</w:t>
            </w:r>
          </w:p>
        </w:tc>
      </w:tr>
      <w:tr w:rsidR="00AB1342" w:rsidRPr="00AB1342" w14:paraId="6D62AC2C" w14:textId="77777777" w:rsidTr="000A44DB">
        <w:tc>
          <w:tcPr>
            <w:tcW w:w="2518" w:type="dxa"/>
          </w:tcPr>
          <w:p w14:paraId="34BDC931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frostbite</w:t>
            </w:r>
          </w:p>
        </w:tc>
        <w:tc>
          <w:tcPr>
            <w:tcW w:w="6688" w:type="dxa"/>
          </w:tcPr>
          <w:p w14:paraId="6FDC3178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h.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 w:cs="Courier New"/>
                <w:noProof/>
                <w:lang w:val="en-GB" w:eastAsia="nl-NL"/>
              </w:rPr>
              <w:t xml:space="preserve">a </w:t>
            </w:r>
            <w:r w:rsidRPr="00AB1342">
              <w:rPr>
                <w:rStyle w:val="deftext"/>
                <w:rFonts w:eastAsia="Times New Roman"/>
              </w:rPr>
              <w:t>large amount of snow falling quickly down the side of a mountain</w:t>
            </w:r>
          </w:p>
        </w:tc>
      </w:tr>
      <w:tr w:rsidR="00AB1342" w:rsidRPr="00AB1342" w14:paraId="388823F7" w14:textId="77777777" w:rsidTr="000A44DB">
        <w:tc>
          <w:tcPr>
            <w:tcW w:w="2518" w:type="dxa"/>
          </w:tcPr>
          <w:p w14:paraId="7D73FD41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compromising</w:t>
            </w:r>
          </w:p>
        </w:tc>
        <w:tc>
          <w:tcPr>
            <w:tcW w:w="6688" w:type="dxa"/>
          </w:tcPr>
          <w:p w14:paraId="65C7AEC2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i.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Style w:val="deftext"/>
                <w:rFonts w:eastAsia="Times New Roman"/>
              </w:rPr>
              <w:t>not moving or going anywhere</w:t>
            </w:r>
          </w:p>
        </w:tc>
      </w:tr>
      <w:tr w:rsidR="00AB1342" w:rsidRPr="00AB1342" w14:paraId="28F713A5" w14:textId="77777777" w:rsidTr="000A44DB">
        <w:tc>
          <w:tcPr>
            <w:tcW w:w="2518" w:type="dxa"/>
          </w:tcPr>
          <w:p w14:paraId="59D88C40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outlineLvl w:val="1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 xml:space="preserve">in trouble </w:t>
            </w:r>
          </w:p>
        </w:tc>
        <w:tc>
          <w:tcPr>
            <w:tcW w:w="6688" w:type="dxa"/>
          </w:tcPr>
          <w:p w14:paraId="63896510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outlineLvl w:val="1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j.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 w:cs="Courier New"/>
                <w:noProof/>
                <w:lang w:val="en-GB" w:eastAsia="nl-NL"/>
              </w:rPr>
              <w:t xml:space="preserve">a </w:t>
            </w:r>
            <w:r w:rsidRPr="00AB1342">
              <w:rPr>
                <w:rFonts w:eastAsia="Times New Roman"/>
                <w:lang w:val="en-GB"/>
              </w:rPr>
              <w:t>path through a forest, mountainside, field, etc.</w:t>
            </w:r>
          </w:p>
        </w:tc>
      </w:tr>
      <w:tr w:rsidR="00AB1342" w:rsidRPr="00AB1342" w14:paraId="40DDB58E" w14:textId="77777777" w:rsidTr="000A44DB">
        <w:tc>
          <w:tcPr>
            <w:tcW w:w="2518" w:type="dxa"/>
          </w:tcPr>
          <w:p w14:paraId="29B96BF2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staying put</w:t>
            </w:r>
          </w:p>
        </w:tc>
        <w:tc>
          <w:tcPr>
            <w:tcW w:w="6688" w:type="dxa"/>
          </w:tcPr>
          <w:p w14:paraId="496EF5EF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k.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 w:cs="Courier New"/>
                <w:noProof/>
                <w:lang w:val="en-GB" w:eastAsia="nl-NL"/>
              </w:rPr>
              <w:t xml:space="preserve">a </w:t>
            </w:r>
            <w:r w:rsidRPr="00AB1342">
              <w:rPr>
                <w:rStyle w:val="deftext"/>
                <w:rFonts w:eastAsia="Times New Roman"/>
              </w:rPr>
              <w:t>place that covers or protects people</w:t>
            </w:r>
          </w:p>
        </w:tc>
      </w:tr>
      <w:tr w:rsidR="00AB1342" w:rsidRPr="00AB1342" w14:paraId="7115C0AF" w14:textId="77777777" w:rsidTr="000A44DB">
        <w:tc>
          <w:tcPr>
            <w:tcW w:w="2518" w:type="dxa"/>
          </w:tcPr>
          <w:p w14:paraId="148AD95D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shelter</w:t>
            </w:r>
          </w:p>
        </w:tc>
        <w:tc>
          <w:tcPr>
            <w:tcW w:w="6688" w:type="dxa"/>
          </w:tcPr>
          <w:p w14:paraId="2DC170EB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l.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/>
                <w:lang w:val="en-GB"/>
              </w:rPr>
              <w:t>possibly dangerous</w:t>
            </w:r>
          </w:p>
        </w:tc>
      </w:tr>
      <w:tr w:rsidR="00AB1342" w:rsidRPr="00AB1342" w14:paraId="3AFAE01B" w14:textId="77777777" w:rsidTr="000A44DB">
        <w:tc>
          <w:tcPr>
            <w:tcW w:w="2518" w:type="dxa"/>
          </w:tcPr>
          <w:p w14:paraId="6A8DE731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skilled</w:t>
            </w:r>
          </w:p>
        </w:tc>
        <w:tc>
          <w:tcPr>
            <w:tcW w:w="6688" w:type="dxa"/>
          </w:tcPr>
          <w:p w14:paraId="60EB391C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US" w:eastAsia="nl-NL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m.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 w:cs="Courier New"/>
                <w:noProof/>
                <w:lang w:val="en-GB" w:eastAsia="nl-NL"/>
              </w:rPr>
              <w:t xml:space="preserve">to </w:t>
            </w:r>
            <w:r w:rsidRPr="00AB1342">
              <w:rPr>
                <w:rFonts w:eastAsia="Times New Roman"/>
                <w:lang w:val="en-GB"/>
              </w:rPr>
              <w:t>save people from danger or harm</w:t>
            </w:r>
          </w:p>
        </w:tc>
      </w:tr>
      <w:tr w:rsidR="00AB1342" w:rsidRPr="00AB1342" w14:paraId="760C5CCE" w14:textId="77777777" w:rsidTr="000A44DB">
        <w:tc>
          <w:tcPr>
            <w:tcW w:w="2518" w:type="dxa"/>
          </w:tcPr>
          <w:p w14:paraId="45744C17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awareness</w:t>
            </w:r>
          </w:p>
        </w:tc>
        <w:tc>
          <w:tcPr>
            <w:tcW w:w="6688" w:type="dxa"/>
          </w:tcPr>
          <w:p w14:paraId="1997F7DB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n.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/>
                <w:lang w:val="en-GB"/>
              </w:rPr>
              <w:t>stopped for a short or long time</w:t>
            </w:r>
          </w:p>
        </w:tc>
      </w:tr>
      <w:tr w:rsidR="00AB1342" w:rsidRPr="00AB1342" w14:paraId="5C5A9161" w14:textId="77777777" w:rsidTr="000A44DB">
        <w:tc>
          <w:tcPr>
            <w:tcW w:w="2518" w:type="dxa"/>
          </w:tcPr>
          <w:p w14:paraId="53513948" w14:textId="77777777" w:rsidR="00AB1342" w:rsidRPr="00AB1342" w:rsidRDefault="00AB1342" w:rsidP="00AB1342">
            <w:pPr>
              <w:pStyle w:val="Lijstalinea"/>
              <w:numPr>
                <w:ilvl w:val="0"/>
                <w:numId w:val="16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AB1342">
              <w:rPr>
                <w:rFonts w:ascii="Calibri" w:eastAsia="Times New Roman" w:hAnsi="Calibri"/>
                <w:sz w:val="22"/>
                <w:szCs w:val="22"/>
                <w:lang w:val="en-GB"/>
              </w:rPr>
              <w:t>avalanche</w:t>
            </w:r>
          </w:p>
        </w:tc>
        <w:tc>
          <w:tcPr>
            <w:tcW w:w="6688" w:type="dxa"/>
          </w:tcPr>
          <w:p w14:paraId="6E0F4F1A" w14:textId="77777777" w:rsidR="00AB1342" w:rsidRPr="00AB1342" w:rsidRDefault="00AB1342" w:rsidP="00AB1342">
            <w:pPr>
              <w:tabs>
                <w:tab w:val="left" w:pos="317"/>
              </w:tabs>
              <w:spacing w:after="0" w:line="240" w:lineRule="auto"/>
              <w:rPr>
                <w:rFonts w:eastAsia="Times New Roman"/>
                <w:lang w:val="en-GB"/>
              </w:rPr>
            </w:pP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>o.</w:t>
            </w:r>
            <w:r w:rsidRPr="00AB1342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AB1342">
              <w:rPr>
                <w:rFonts w:eastAsia="Times New Roman" w:cs="Courier New"/>
                <w:noProof/>
                <w:lang w:val="en-GB" w:eastAsia="nl-NL"/>
              </w:rPr>
              <w:t xml:space="preserve">an </w:t>
            </w:r>
            <w:r w:rsidRPr="00AB1342">
              <w:rPr>
                <w:rFonts w:eastAsia="Times New Roman"/>
                <w:lang w:val="en-GB"/>
              </w:rPr>
              <w:t xml:space="preserve">understanding and knowledge of a situation </w:t>
            </w:r>
          </w:p>
        </w:tc>
      </w:tr>
    </w:tbl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</w:t>
      </w:r>
      <w:r w:rsidR="000C4AC2" w:rsidRPr="00AA1523">
        <w:rPr>
          <w:rFonts w:cs="Arial"/>
          <w:u w:val="single"/>
          <w:lang w:val="en-GB"/>
        </w:rPr>
        <w:t xml:space="preserve"> </w:t>
      </w:r>
      <w:r w:rsidRPr="00AA1523">
        <w:rPr>
          <w:rFonts w:cs="Arial"/>
          <w:u w:val="single"/>
          <w:lang w:val="en-GB"/>
        </w:rPr>
        <w:t>3</w:t>
      </w:r>
    </w:p>
    <w:p w14:paraId="2D3D45A9" w14:textId="157F7C43" w:rsidR="00183477" w:rsidRDefault="00295113" w:rsidP="00183477">
      <w:pPr>
        <w:pStyle w:val="Geenafstand"/>
        <w:tabs>
          <w:tab w:val="left" w:pos="426"/>
        </w:tabs>
        <w:rPr>
          <w:rFonts w:cs="Arial"/>
          <w:lang w:val="en-GB"/>
        </w:rPr>
      </w:pPr>
      <w:r w:rsidRPr="00AA1523">
        <w:rPr>
          <w:rFonts w:eastAsia="MS Mincho" w:cs="Arial"/>
          <w:lang w:val="en-GB"/>
        </w:rPr>
        <w:t>a</w:t>
      </w:r>
      <w:r w:rsidRPr="00AA1523">
        <w:rPr>
          <w:rFonts w:eastAsia="MS Mincho" w:cs="Arial"/>
          <w:lang w:val="en-GB"/>
        </w:rPr>
        <w:tab/>
      </w:r>
      <w:r w:rsidR="009F7BBA">
        <w:rPr>
          <w:rFonts w:eastAsia="MS Mincho" w:cs="Arial"/>
          <w:lang w:val="en-GB"/>
        </w:rPr>
        <w:t>Put the events in the right order.</w:t>
      </w:r>
    </w:p>
    <w:p w14:paraId="597CA1EE" w14:textId="2C9308E6" w:rsidR="009F7BBA" w:rsidRPr="003E29E3" w:rsidRDefault="009F7BBA" w:rsidP="009F7BBA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  <w:t>A doctor made sure the boys were okay.</w:t>
      </w:r>
    </w:p>
    <w:p w14:paraId="1D5CFC48" w14:textId="1FC9326D" w:rsidR="009F7BBA" w:rsidRPr="003E29E3" w:rsidRDefault="009F7BBA" w:rsidP="009F7BBA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Because of the weather the search for the boys was stopped during the night.</w:t>
      </w:r>
    </w:p>
    <w:p w14:paraId="13472150" w14:textId="04A05565" w:rsidR="009F7BBA" w:rsidRPr="003E29E3" w:rsidRDefault="009F7BBA" w:rsidP="009F7BBA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One of the boys can tell his teacher</w:t>
      </w:r>
      <w:r>
        <w:rPr>
          <w:rFonts w:cs="Arial"/>
          <w:lang w:val="en-GB"/>
        </w:rPr>
        <w:t xml:space="preserve">: “Sorry, I don’t have my </w:t>
      </w:r>
      <w:r w:rsidRPr="003E29E3">
        <w:rPr>
          <w:rFonts w:cs="Arial"/>
          <w:lang w:val="en-GB"/>
        </w:rPr>
        <w:t>homework</w:t>
      </w:r>
      <w:r>
        <w:rPr>
          <w:rFonts w:cs="Arial"/>
          <w:lang w:val="en-GB"/>
        </w:rPr>
        <w:t xml:space="preserve">. I </w:t>
      </w:r>
      <w:r w:rsidRPr="003E29E3">
        <w:rPr>
          <w:rFonts w:cs="Arial"/>
          <w:lang w:val="en-GB"/>
        </w:rPr>
        <w:t>had to burn it.</w:t>
      </w:r>
      <w:r>
        <w:rPr>
          <w:rFonts w:cs="Arial"/>
          <w:lang w:val="en-GB"/>
        </w:rPr>
        <w:t>”</w:t>
      </w:r>
    </w:p>
    <w:p w14:paraId="2AD5B4A8" w14:textId="15F8B659" w:rsidR="009F7BBA" w:rsidRPr="003E29E3" w:rsidRDefault="009F7BBA" w:rsidP="009F7BBA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The boys made a fire to keep warm.</w:t>
      </w:r>
    </w:p>
    <w:p w14:paraId="63806C84" w14:textId="01781FB8" w:rsidR="009F7BBA" w:rsidRPr="003E29E3" w:rsidRDefault="009F7BBA" w:rsidP="009F7BBA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The boys returned home.</w:t>
      </w:r>
    </w:p>
    <w:p w14:paraId="50CFFBD6" w14:textId="78658FD6" w:rsidR="009F7BBA" w:rsidRPr="003E29E3" w:rsidRDefault="009F7BBA" w:rsidP="009F7BBA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The two boys didn’t return from a snowboarding trip.</w:t>
      </w:r>
    </w:p>
    <w:p w14:paraId="55FD328F" w14:textId="6B4BF535" w:rsidR="009F7BBA" w:rsidRPr="003E29E3" w:rsidRDefault="009F7BBA" w:rsidP="009F7BBA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7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The two boys were spotted by people in a helicopter.</w:t>
      </w:r>
    </w:p>
    <w:p w14:paraId="003A9176" w14:textId="77777777" w:rsidR="00A46742" w:rsidRPr="00AA1523" w:rsidRDefault="00A46742" w:rsidP="00A25030">
      <w:pPr>
        <w:pStyle w:val="Geenafstand"/>
        <w:rPr>
          <w:rFonts w:eastAsia="MS Mincho" w:cs="Arial"/>
          <w:lang w:val="en-GB"/>
        </w:rPr>
      </w:pPr>
    </w:p>
    <w:p w14:paraId="35C768A0" w14:textId="7BBBE6F1" w:rsidR="00D40911" w:rsidRPr="00AA1523" w:rsidRDefault="00295113" w:rsidP="00D40911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AA1523">
        <w:rPr>
          <w:rFonts w:eastAsia="MS Mincho" w:cs="Arial"/>
          <w:lang w:val="en-GB"/>
        </w:rPr>
        <w:t>b</w:t>
      </w:r>
      <w:r w:rsidRPr="00AA1523">
        <w:rPr>
          <w:rFonts w:eastAsia="MS Mincho" w:cs="Arial"/>
          <w:lang w:val="en-GB"/>
        </w:rPr>
        <w:tab/>
      </w:r>
      <w:r w:rsidR="000839B2" w:rsidRPr="00F228EF">
        <w:rPr>
          <w:rFonts w:cs="Arial"/>
          <w:lang w:val="en-GB"/>
        </w:rPr>
        <w:t>How were the boys after a night out in the snow</w:t>
      </w:r>
      <w:r w:rsidR="00946662" w:rsidRPr="00AA1523">
        <w:rPr>
          <w:lang w:val="en-GB"/>
        </w:rPr>
        <w:t>?</w:t>
      </w:r>
    </w:p>
    <w:p w14:paraId="7D76439C" w14:textId="4F0802E5" w:rsidR="000839B2" w:rsidRPr="00F228EF" w:rsidRDefault="000839B2" w:rsidP="000839B2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F228EF">
        <w:rPr>
          <w:rFonts w:cs="Arial"/>
          <w:lang w:val="en-GB"/>
        </w:rPr>
        <w:t>They had some frostbite, but were cheerful.</w:t>
      </w:r>
    </w:p>
    <w:p w14:paraId="3D0CA8BD" w14:textId="0F085DED" w:rsidR="000839B2" w:rsidRPr="00F228EF" w:rsidRDefault="000839B2" w:rsidP="000839B2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F228EF">
        <w:rPr>
          <w:rFonts w:cs="Arial"/>
          <w:lang w:val="en-GB"/>
        </w:rPr>
        <w:t>They said they would never go snowboarding again.</w:t>
      </w:r>
    </w:p>
    <w:p w14:paraId="29B2383F" w14:textId="594C62CD" w:rsidR="000839B2" w:rsidRPr="00F228EF" w:rsidRDefault="000839B2" w:rsidP="000839B2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F228EF">
        <w:rPr>
          <w:rFonts w:cs="Arial"/>
          <w:lang w:val="en-GB"/>
        </w:rPr>
        <w:t xml:space="preserve">They were not seriously hurt and were </w:t>
      </w:r>
      <w:r>
        <w:rPr>
          <w:rFonts w:cs="Arial"/>
          <w:lang w:val="en-GB"/>
        </w:rPr>
        <w:t>cheerful</w:t>
      </w:r>
      <w:r w:rsidRPr="00F228EF">
        <w:rPr>
          <w:rFonts w:cs="Arial"/>
          <w:lang w:val="en-GB"/>
        </w:rPr>
        <w:t>.</w:t>
      </w:r>
    </w:p>
    <w:p w14:paraId="35249DB5" w14:textId="7297B5A4" w:rsidR="000839B2" w:rsidRPr="00F228EF" w:rsidRDefault="000839B2" w:rsidP="000839B2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F228EF">
        <w:rPr>
          <w:rFonts w:cs="Arial"/>
          <w:lang w:val="en-GB"/>
        </w:rPr>
        <w:t>They were very cold and afraid that nobody would find them.</w:t>
      </w:r>
    </w:p>
    <w:p w14:paraId="376D152A" w14:textId="77777777" w:rsidR="000839B2" w:rsidRPr="00AA1523" w:rsidRDefault="000839B2" w:rsidP="00D52432">
      <w:pPr>
        <w:pStyle w:val="Geenafstand"/>
        <w:rPr>
          <w:rFonts w:eastAsia="MS Mincho" w:cs="Arial"/>
          <w:lang w:val="en-GB"/>
        </w:rPr>
      </w:pPr>
    </w:p>
    <w:p w14:paraId="616B62AB" w14:textId="09591F86" w:rsidR="00D40911" w:rsidRPr="00AA1523" w:rsidRDefault="00295113" w:rsidP="00D40911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AA1523">
        <w:rPr>
          <w:rFonts w:eastAsia="MS Mincho" w:cs="Arial"/>
          <w:lang w:val="en-GB"/>
        </w:rPr>
        <w:t>c</w:t>
      </w:r>
      <w:r w:rsidRPr="00AA1523">
        <w:rPr>
          <w:rFonts w:eastAsia="MS Mincho" w:cs="Arial"/>
          <w:lang w:val="en-GB"/>
        </w:rPr>
        <w:tab/>
      </w:r>
      <w:r w:rsidR="00D34279" w:rsidRPr="003C13AA">
        <w:rPr>
          <w:rFonts w:cs="Arial"/>
          <w:lang w:val="en-GB"/>
        </w:rPr>
        <w:t>What does Sandra Riches say about going off-trail</w:t>
      </w:r>
      <w:r w:rsidR="00D34279">
        <w:rPr>
          <w:rFonts w:eastAsia="MS Mincho" w:cs="Arial"/>
          <w:lang w:val="en-GB"/>
        </w:rPr>
        <w:t>?</w:t>
      </w:r>
    </w:p>
    <w:p w14:paraId="43233765" w14:textId="77777777" w:rsidR="00D34279" w:rsidRPr="003C13AA" w:rsidRDefault="00B17125" w:rsidP="00D34279">
      <w:pPr>
        <w:pStyle w:val="Geenafstand"/>
        <w:ind w:left="426"/>
        <w:rPr>
          <w:rFonts w:cs="Arial"/>
          <w:lang w:val="en-GB"/>
        </w:rPr>
      </w:pPr>
      <w:r w:rsidRPr="00AA1523">
        <w:rPr>
          <w:rFonts w:cs="Arial"/>
          <w:lang w:val="en-GB"/>
        </w:rPr>
        <w:t>1</w:t>
      </w:r>
      <w:r w:rsidRPr="00AA1523">
        <w:rPr>
          <w:rFonts w:cs="Arial"/>
          <w:lang w:val="en-GB"/>
        </w:rPr>
        <w:tab/>
      </w:r>
      <w:r w:rsidR="00D34279" w:rsidRPr="003C13AA">
        <w:rPr>
          <w:rFonts w:cs="Arial"/>
          <w:lang w:val="en-GB"/>
        </w:rPr>
        <w:t>If you can make a fire, go for it.</w:t>
      </w:r>
    </w:p>
    <w:p w14:paraId="3910EA1E" w14:textId="5D4F85AD" w:rsidR="00D34279" w:rsidRPr="003C13AA" w:rsidRDefault="00D34279" w:rsidP="00D34279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3C13AA">
        <w:rPr>
          <w:rFonts w:cs="Arial"/>
          <w:lang w:val="en-GB"/>
        </w:rPr>
        <w:t>It’s great fun if you like adventures.</w:t>
      </w:r>
    </w:p>
    <w:p w14:paraId="58F2653A" w14:textId="71BF58E0" w:rsidR="00D34279" w:rsidRPr="003C13AA" w:rsidRDefault="00D34279" w:rsidP="00D34279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3C13AA">
        <w:rPr>
          <w:rFonts w:cs="Arial"/>
          <w:lang w:val="en-GB"/>
        </w:rPr>
        <w:t>It’s okay for trained people.</w:t>
      </w:r>
    </w:p>
    <w:p w14:paraId="66224439" w14:textId="4EC835A8" w:rsidR="00D34279" w:rsidRPr="003C13AA" w:rsidRDefault="00D34279" w:rsidP="00D34279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3C13AA">
        <w:rPr>
          <w:rFonts w:cs="Arial"/>
          <w:lang w:val="en-GB"/>
        </w:rPr>
        <w:t>Just don’t do it.</w:t>
      </w:r>
    </w:p>
    <w:p w14:paraId="00839AC6" w14:textId="77777777" w:rsidR="00D34279" w:rsidRPr="00AA1523" w:rsidRDefault="00D34279" w:rsidP="002D3D21">
      <w:pPr>
        <w:spacing w:after="0"/>
        <w:rPr>
          <w:rFonts w:cs="Arial"/>
          <w:lang w:val="en-GB"/>
        </w:rPr>
      </w:pPr>
    </w:p>
    <w:sectPr w:rsidR="00D34279" w:rsidRPr="00AA1523" w:rsidSect="00AE734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31" w:right="130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AA7858" w:rsidRDefault="00AA7858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AA7858" w:rsidRDefault="00AA7858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4435B" w14:textId="77777777" w:rsidR="001C75FF" w:rsidRDefault="001C75FF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65857" w14:textId="052113A4" w:rsidR="00AA7858" w:rsidRPr="0074604C" w:rsidRDefault="00AA7858" w:rsidP="0074604C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 lesbrief WK 03 - B1 - Malmberg Engels 2019-2020</w:t>
    </w:r>
  </w:p>
  <w:p w14:paraId="2D37CDE2" w14:textId="77777777" w:rsidR="00AA7858" w:rsidRPr="0074604C" w:rsidRDefault="00AA7858" w:rsidP="0074604C">
    <w:pPr>
      <w:pStyle w:val="Voettekst"/>
      <w:rPr>
        <w:rFonts w:cs="Arial"/>
        <w:sz w:val="20"/>
        <w:lang w:val="en-US"/>
      </w:rPr>
    </w:pPr>
  </w:p>
  <w:p w14:paraId="3913392F" w14:textId="77777777" w:rsidR="001C75FF" w:rsidRPr="0074604C" w:rsidRDefault="001C75FF" w:rsidP="001C75F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52818AD" w:rsidR="00AA7858" w:rsidRPr="0074604C" w:rsidRDefault="00AA7858" w:rsidP="0074604C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618D4" w14:textId="77777777" w:rsidR="001C75FF" w:rsidRDefault="001C75FF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AA7858" w:rsidRDefault="00AA7858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AA7858" w:rsidRDefault="00AA7858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5D0E5" w14:textId="77777777" w:rsidR="001C75FF" w:rsidRDefault="001C75FF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AA7858" w:rsidRDefault="00AA7858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AA7858" w:rsidRDefault="00AA7858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FEA05" w14:textId="77777777" w:rsidR="001C75FF" w:rsidRDefault="001C75FF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53461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"/>
  </w:num>
  <w:num w:numId="5">
    <w:abstractNumId w:val="0"/>
  </w:num>
  <w:num w:numId="6">
    <w:abstractNumId w:val="14"/>
  </w:num>
  <w:num w:numId="7">
    <w:abstractNumId w:val="9"/>
  </w:num>
  <w:num w:numId="8">
    <w:abstractNumId w:val="15"/>
  </w:num>
  <w:num w:numId="9">
    <w:abstractNumId w:val="10"/>
  </w:num>
  <w:num w:numId="10">
    <w:abstractNumId w:val="2"/>
  </w:num>
  <w:num w:numId="11">
    <w:abstractNumId w:val="8"/>
  </w:num>
  <w:num w:numId="12">
    <w:abstractNumId w:val="3"/>
  </w:num>
  <w:num w:numId="13">
    <w:abstractNumId w:val="5"/>
  </w:num>
  <w:num w:numId="14">
    <w:abstractNumId w:val="12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6761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65F4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D57"/>
    <w:rsid w:val="004E313C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3CE3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21B9"/>
    <w:rsid w:val="007D322D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cbc.ca/kidsnews/post/teen-snowboarders-burn-homework-to-stay-alive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91156-6BC8-324D-B7E5-AE3A46959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258</TotalTime>
  <Pages>2</Pages>
  <Words>624</Words>
  <Characters>2807</Characters>
  <Application>Microsoft Macintosh Word</Application>
  <DocSecurity>0</DocSecurity>
  <Lines>82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3370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72</cp:revision>
  <cp:lastPrinted>2013-09-27T09:37:00Z</cp:lastPrinted>
  <dcterms:created xsi:type="dcterms:W3CDTF">2016-10-06T15:58:00Z</dcterms:created>
  <dcterms:modified xsi:type="dcterms:W3CDTF">2020-01-10T11:45:00Z</dcterms:modified>
</cp:coreProperties>
</file>